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Grilledutableau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539"/>
        <w:gridCol w:w="8466"/>
        <w:gridCol w:w="770"/>
        <w:gridCol w:w="1539"/>
        <w:gridCol w:w="3079"/>
      </w:tblGrid>
      <w:tr w:rsidR="000E4A3D" w:rsidRPr="00CA7CC1" w14:paraId="47A77D43" w14:textId="3DDDCE6F" w:rsidTr="000E4A3D">
        <w:tc>
          <w:tcPr>
            <w:tcW w:w="500" w:type="pct"/>
            <w:vAlign w:val="bottom"/>
          </w:tcPr>
          <w:p w14:paraId="09F8F587" w14:textId="207EA747" w:rsidR="000E4A3D" w:rsidRPr="00CA7CC1" w:rsidRDefault="004C175A" w:rsidP="002A4ED5">
            <w:pPr>
              <w:rPr>
                <w:noProof/>
              </w:rPr>
            </w:pPr>
            <w:r>
              <w:rPr>
                <w:noProof/>
              </w:rPr>
              <w:t>Nom</w:t>
            </w:r>
          </w:p>
        </w:tc>
        <w:sdt>
          <w:sdtPr>
            <w:rPr>
              <w:noProof/>
            </w:rPr>
            <w:id w:val="1614481591"/>
            <w:placeholder>
              <w:docPart w:val="0E22675450114F2C8E60C021C8B4DF62"/>
            </w:placeholder>
            <w:showingPlcHdr/>
            <w:text/>
          </w:sdtPr>
          <w:sdtContent>
            <w:tc>
              <w:tcPr>
                <w:tcW w:w="2750" w:type="pct"/>
                <w:tcBorders>
                  <w:bottom w:val="dotted" w:sz="4" w:space="0" w:color="auto"/>
                </w:tcBorders>
                <w:vAlign w:val="bottom"/>
              </w:tcPr>
              <w:p w14:paraId="2EEFFC1C" w14:textId="5C9E1028" w:rsidR="000E4A3D" w:rsidRPr="00CA7CC1" w:rsidRDefault="004C175A" w:rsidP="002A4ED5">
                <w:pPr>
                  <w:rPr>
                    <w:noProof/>
                  </w:rPr>
                </w:pPr>
                <w:r w:rsidRPr="00867F7B">
                  <w:rPr>
                    <w:noProof/>
                    <w:shd w:val="clear" w:color="auto" w:fill="FFFF00"/>
                  </w:rPr>
                  <w:t>Entrer votre nom</w:t>
                </w:r>
              </w:p>
            </w:tc>
          </w:sdtContent>
        </w:sdt>
        <w:tc>
          <w:tcPr>
            <w:tcW w:w="250" w:type="pct"/>
            <w:tcBorders>
              <w:left w:val="nil"/>
              <w:right w:val="single" w:sz="4" w:space="0" w:color="auto"/>
            </w:tcBorders>
          </w:tcPr>
          <w:p w14:paraId="649C4422" w14:textId="77777777" w:rsidR="000E4A3D" w:rsidRDefault="000E4A3D" w:rsidP="002577C6">
            <w:pPr>
              <w:jc w:val="right"/>
              <w:rPr>
                <w:noProof/>
              </w:rPr>
            </w:pPr>
          </w:p>
        </w:tc>
        <w:tc>
          <w:tcPr>
            <w:tcW w:w="500" w:type="pct"/>
            <w:tcBorders>
              <w:top w:val="single" w:sz="4" w:space="0" w:color="auto"/>
              <w:left w:val="single" w:sz="4" w:space="0" w:color="auto"/>
            </w:tcBorders>
          </w:tcPr>
          <w:p w14:paraId="6A7E81AC" w14:textId="56CF2A72" w:rsidR="000E4A3D" w:rsidRPr="00CA7CC1" w:rsidRDefault="000E4A3D" w:rsidP="002577C6">
            <w:pPr>
              <w:jc w:val="right"/>
              <w:rPr>
                <w:noProof/>
              </w:rPr>
            </w:pPr>
            <w:r>
              <w:rPr>
                <w:noProof/>
              </w:rPr>
              <w:t>Date :</w:t>
            </w:r>
          </w:p>
        </w:tc>
        <w:sdt>
          <w:sdtPr>
            <w:rPr>
              <w:noProof/>
            </w:rPr>
            <w:id w:val="-598486824"/>
            <w:placeholder>
              <w:docPart w:val="C95592C5A32C4D809CB72F4086619ACF"/>
            </w:placeholder>
            <w:showingPlcHdr/>
            <w:date>
              <w:dateFormat w:val="dd/MM/yyyy"/>
              <w:lid w:val="fr-FR"/>
              <w:storeMappedDataAs w:val="dateTime"/>
              <w:calendar w:val="gregorian"/>
            </w:date>
          </w:sdtPr>
          <w:sdtContent>
            <w:tc>
              <w:tcPr>
                <w:tcW w:w="1000" w:type="pct"/>
                <w:tcBorders>
                  <w:top w:val="single" w:sz="4" w:space="0" w:color="auto"/>
                  <w:right w:val="single" w:sz="4" w:space="0" w:color="auto"/>
                </w:tcBorders>
              </w:tcPr>
              <w:p w14:paraId="01454308" w14:textId="2ADC72B4" w:rsidR="000E4A3D" w:rsidRPr="00CA7CC1" w:rsidRDefault="004C175A" w:rsidP="002A4ED5">
                <w:pPr>
                  <w:rPr>
                    <w:noProof/>
                  </w:rPr>
                </w:pPr>
                <w:r w:rsidRPr="00867F7B">
                  <w:rPr>
                    <w:noProof/>
                    <w:shd w:val="clear" w:color="auto" w:fill="FFFF00"/>
                  </w:rPr>
                  <w:t>Entrer une date</w:t>
                </w:r>
              </w:p>
            </w:tc>
          </w:sdtContent>
        </w:sdt>
      </w:tr>
      <w:tr w:rsidR="000E4A3D" w:rsidRPr="00CA7CC1" w14:paraId="0042B346" w14:textId="5929410D" w:rsidTr="000E4A3D">
        <w:tc>
          <w:tcPr>
            <w:tcW w:w="500" w:type="pct"/>
            <w:vAlign w:val="bottom"/>
          </w:tcPr>
          <w:p w14:paraId="7F7D4AED" w14:textId="3BB416CF" w:rsidR="000E4A3D" w:rsidRPr="00CA7CC1" w:rsidRDefault="004C175A" w:rsidP="002A4ED5">
            <w:pPr>
              <w:rPr>
                <w:noProof/>
              </w:rPr>
            </w:pPr>
            <w:r>
              <w:rPr>
                <w:noProof/>
              </w:rPr>
              <w:t>Téléphone</w:t>
            </w:r>
          </w:p>
        </w:tc>
        <w:sdt>
          <w:sdtPr>
            <w:rPr>
              <w:noProof/>
            </w:rPr>
            <w:id w:val="-796533037"/>
            <w:placeholder>
              <w:docPart w:val="2F535015261D4B64A40587C34FB7A24C"/>
            </w:placeholder>
            <w:showingPlcHdr/>
            <w:text/>
          </w:sdtPr>
          <w:sdtContent>
            <w:tc>
              <w:tcPr>
                <w:tcW w:w="2750" w:type="pct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14:paraId="04B07344" w14:textId="3B467538" w:rsidR="000E4A3D" w:rsidRPr="00CA7CC1" w:rsidRDefault="004C175A" w:rsidP="002A4ED5">
                <w:pPr>
                  <w:rPr>
                    <w:noProof/>
                  </w:rPr>
                </w:pPr>
                <w:r w:rsidRPr="00867F7B">
                  <w:rPr>
                    <w:noProof/>
                    <w:shd w:val="clear" w:color="auto" w:fill="FFFF00"/>
                  </w:rPr>
                  <w:t>Entrer votre numéro de téléphone</w:t>
                </w:r>
              </w:p>
            </w:tc>
          </w:sdtContent>
        </w:sdt>
        <w:tc>
          <w:tcPr>
            <w:tcW w:w="250" w:type="pct"/>
            <w:tcBorders>
              <w:left w:val="nil"/>
              <w:right w:val="single" w:sz="4" w:space="0" w:color="auto"/>
            </w:tcBorders>
          </w:tcPr>
          <w:p w14:paraId="36A3725B" w14:textId="77777777" w:rsidR="000E4A3D" w:rsidRPr="00CA7CC1" w:rsidRDefault="000E4A3D" w:rsidP="002A4ED5">
            <w:pPr>
              <w:rPr>
                <w:noProof/>
              </w:rPr>
            </w:pPr>
          </w:p>
        </w:tc>
        <w:tc>
          <w:tcPr>
            <w:tcW w:w="500" w:type="pct"/>
            <w:tcBorders>
              <w:left w:val="single" w:sz="4" w:space="0" w:color="auto"/>
            </w:tcBorders>
          </w:tcPr>
          <w:p w14:paraId="7A0C4143" w14:textId="71EE413C" w:rsidR="000E4A3D" w:rsidRPr="00CA7CC1" w:rsidRDefault="000E4A3D" w:rsidP="000E4A3D">
            <w:pPr>
              <w:jc w:val="right"/>
              <w:rPr>
                <w:noProof/>
              </w:rPr>
            </w:pPr>
            <w:r>
              <w:rPr>
                <w:noProof/>
              </w:rPr>
              <w:t>Signature :</w:t>
            </w:r>
          </w:p>
        </w:tc>
        <w:tc>
          <w:tcPr>
            <w:tcW w:w="1000" w:type="pct"/>
            <w:tcBorders>
              <w:right w:val="single" w:sz="4" w:space="0" w:color="auto"/>
            </w:tcBorders>
          </w:tcPr>
          <w:p w14:paraId="1EB183F1" w14:textId="77777777" w:rsidR="000E4A3D" w:rsidRPr="00CA7CC1" w:rsidRDefault="000E4A3D" w:rsidP="002A4ED5">
            <w:pPr>
              <w:rPr>
                <w:noProof/>
              </w:rPr>
            </w:pPr>
          </w:p>
        </w:tc>
      </w:tr>
      <w:tr w:rsidR="000E4A3D" w:rsidRPr="00CA7CC1" w14:paraId="105267C5" w14:textId="1B1F68EE" w:rsidTr="000E4A3D">
        <w:tc>
          <w:tcPr>
            <w:tcW w:w="500" w:type="pct"/>
            <w:vAlign w:val="bottom"/>
          </w:tcPr>
          <w:p w14:paraId="19E4476B" w14:textId="767905AC" w:rsidR="000E4A3D" w:rsidRPr="00CA7CC1" w:rsidRDefault="000E4A3D" w:rsidP="002A4ED5">
            <w:pPr>
              <w:rPr>
                <w:noProof/>
              </w:rPr>
            </w:pPr>
            <w:r>
              <w:rPr>
                <w:noProof/>
              </w:rPr>
              <w:t>E-mail</w:t>
            </w:r>
          </w:p>
        </w:tc>
        <w:sdt>
          <w:sdtPr>
            <w:rPr>
              <w:noProof/>
            </w:rPr>
            <w:id w:val="731274622"/>
            <w:placeholder>
              <w:docPart w:val="F67B9DF935844EE8B69FCF2495C5E4FB"/>
            </w:placeholder>
            <w:showingPlcHdr/>
            <w:text/>
          </w:sdtPr>
          <w:sdtContent>
            <w:tc>
              <w:tcPr>
                <w:tcW w:w="2750" w:type="pct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14:paraId="6594962F" w14:textId="5B4E2E01" w:rsidR="000E4A3D" w:rsidRPr="00CA7CC1" w:rsidRDefault="004C175A" w:rsidP="002A4ED5">
                <w:pPr>
                  <w:rPr>
                    <w:noProof/>
                  </w:rPr>
                </w:pPr>
                <w:r w:rsidRPr="00867F7B">
                  <w:rPr>
                    <w:noProof/>
                    <w:shd w:val="clear" w:color="auto" w:fill="FFFF00"/>
                  </w:rPr>
                  <w:t>Entre votre adresse mail</w:t>
                </w:r>
              </w:p>
            </w:tc>
          </w:sdtContent>
        </w:sdt>
        <w:tc>
          <w:tcPr>
            <w:tcW w:w="250" w:type="pct"/>
            <w:tcBorders>
              <w:left w:val="nil"/>
              <w:right w:val="single" w:sz="4" w:space="0" w:color="auto"/>
            </w:tcBorders>
          </w:tcPr>
          <w:p w14:paraId="029DACC1" w14:textId="77777777" w:rsidR="000E4A3D" w:rsidRPr="00CA7CC1" w:rsidRDefault="000E4A3D" w:rsidP="002A4ED5">
            <w:pPr>
              <w:rPr>
                <w:noProof/>
              </w:rPr>
            </w:pPr>
          </w:p>
        </w:tc>
        <w:tc>
          <w:tcPr>
            <w:tcW w:w="500" w:type="pct"/>
            <w:tcBorders>
              <w:left w:val="single" w:sz="4" w:space="0" w:color="auto"/>
            </w:tcBorders>
          </w:tcPr>
          <w:p w14:paraId="3B1442A1" w14:textId="3766ECF8" w:rsidR="000E4A3D" w:rsidRPr="00CA7CC1" w:rsidRDefault="000E4A3D" w:rsidP="002A4ED5">
            <w:pPr>
              <w:rPr>
                <w:noProof/>
              </w:rPr>
            </w:pPr>
          </w:p>
        </w:tc>
        <w:tc>
          <w:tcPr>
            <w:tcW w:w="1000" w:type="pct"/>
            <w:tcBorders>
              <w:right w:val="single" w:sz="4" w:space="0" w:color="auto"/>
            </w:tcBorders>
          </w:tcPr>
          <w:p w14:paraId="1F0924AA" w14:textId="77777777" w:rsidR="000E4A3D" w:rsidRPr="00CA7CC1" w:rsidRDefault="000E4A3D" w:rsidP="002A4ED5">
            <w:pPr>
              <w:rPr>
                <w:noProof/>
              </w:rPr>
            </w:pPr>
          </w:p>
        </w:tc>
      </w:tr>
      <w:tr w:rsidR="000E4A3D" w:rsidRPr="00CA7CC1" w14:paraId="550CDDC5" w14:textId="3CD05C0F" w:rsidTr="000E4A3D">
        <w:tc>
          <w:tcPr>
            <w:tcW w:w="500" w:type="pct"/>
            <w:vAlign w:val="bottom"/>
          </w:tcPr>
          <w:p w14:paraId="44639C53" w14:textId="3FE7367F" w:rsidR="000E4A3D" w:rsidRPr="00CA7CC1" w:rsidRDefault="004C175A" w:rsidP="002A4ED5">
            <w:pPr>
              <w:rPr>
                <w:noProof/>
              </w:rPr>
            </w:pPr>
            <w:r>
              <w:rPr>
                <w:noProof/>
              </w:rPr>
              <w:t>Adresse</w:t>
            </w:r>
          </w:p>
        </w:tc>
        <w:sdt>
          <w:sdtPr>
            <w:rPr>
              <w:noProof/>
            </w:rPr>
            <w:id w:val="-2053529643"/>
            <w:placeholder>
              <w:docPart w:val="29801D9FD9FE41C4914C6FD347329473"/>
            </w:placeholder>
            <w:showingPlcHdr/>
            <w:text/>
          </w:sdtPr>
          <w:sdtContent>
            <w:tc>
              <w:tcPr>
                <w:tcW w:w="2750" w:type="pct"/>
                <w:tcBorders>
                  <w:top w:val="dotted" w:sz="4" w:space="0" w:color="auto"/>
                  <w:bottom w:val="dotted" w:sz="4" w:space="0" w:color="auto"/>
                </w:tcBorders>
                <w:vAlign w:val="bottom"/>
              </w:tcPr>
              <w:p w14:paraId="3C70F8FD" w14:textId="0DE41749" w:rsidR="000E4A3D" w:rsidRPr="00CA7CC1" w:rsidRDefault="004C175A" w:rsidP="002A4ED5">
                <w:pPr>
                  <w:rPr>
                    <w:noProof/>
                  </w:rPr>
                </w:pPr>
                <w:r w:rsidRPr="00867F7B">
                  <w:rPr>
                    <w:noProof/>
                    <w:shd w:val="clear" w:color="auto" w:fill="FFFF00"/>
                  </w:rPr>
                  <w:t>Entrer votre adresse postale</w:t>
                </w:r>
              </w:p>
            </w:tc>
          </w:sdtContent>
        </w:sdt>
        <w:tc>
          <w:tcPr>
            <w:tcW w:w="250" w:type="pct"/>
            <w:tcBorders>
              <w:left w:val="nil"/>
              <w:right w:val="single" w:sz="4" w:space="0" w:color="auto"/>
            </w:tcBorders>
          </w:tcPr>
          <w:p w14:paraId="724ACE84" w14:textId="77777777" w:rsidR="000E4A3D" w:rsidRPr="00CA7CC1" w:rsidRDefault="000E4A3D" w:rsidP="002A4ED5">
            <w:pPr>
              <w:rPr>
                <w:noProof/>
              </w:rPr>
            </w:pPr>
          </w:p>
        </w:tc>
        <w:tc>
          <w:tcPr>
            <w:tcW w:w="500" w:type="pct"/>
            <w:tcBorders>
              <w:left w:val="single" w:sz="4" w:space="0" w:color="auto"/>
              <w:bottom w:val="single" w:sz="4" w:space="0" w:color="auto"/>
            </w:tcBorders>
          </w:tcPr>
          <w:p w14:paraId="0757CDF2" w14:textId="75F9269A" w:rsidR="000E4A3D" w:rsidRPr="00CA7CC1" w:rsidRDefault="000E4A3D" w:rsidP="002A4ED5">
            <w:pPr>
              <w:rPr>
                <w:noProof/>
              </w:rPr>
            </w:pPr>
          </w:p>
        </w:tc>
        <w:tc>
          <w:tcPr>
            <w:tcW w:w="1000" w:type="pct"/>
            <w:tcBorders>
              <w:bottom w:val="single" w:sz="4" w:space="0" w:color="auto"/>
              <w:right w:val="single" w:sz="4" w:space="0" w:color="auto"/>
            </w:tcBorders>
          </w:tcPr>
          <w:p w14:paraId="20687E2C" w14:textId="77777777" w:rsidR="000E4A3D" w:rsidRPr="00CA7CC1" w:rsidRDefault="000E4A3D" w:rsidP="002A4ED5">
            <w:pPr>
              <w:rPr>
                <w:noProof/>
              </w:rPr>
            </w:pPr>
          </w:p>
        </w:tc>
      </w:tr>
    </w:tbl>
    <w:p w14:paraId="4734AD7C" w14:textId="77777777" w:rsidR="00806FF3" w:rsidRPr="00CA7CC1" w:rsidRDefault="00806FF3" w:rsidP="00562601">
      <w:pPr>
        <w:pStyle w:val="Sansinterligne"/>
        <w:rPr>
          <w:noProof/>
        </w:rPr>
      </w:pPr>
    </w:p>
    <w:tbl>
      <w:tblPr>
        <w:tblW w:w="4961" w:type="pct"/>
        <w:jc w:val="center"/>
        <w:tblLook w:val="04A0" w:firstRow="1" w:lastRow="0" w:firstColumn="1" w:lastColumn="0" w:noHBand="0" w:noVBand="1"/>
      </w:tblPr>
      <w:tblGrid>
        <w:gridCol w:w="1232"/>
        <w:gridCol w:w="3391"/>
        <w:gridCol w:w="1870"/>
        <w:gridCol w:w="1848"/>
        <w:gridCol w:w="1231"/>
        <w:gridCol w:w="1848"/>
        <w:gridCol w:w="3852"/>
      </w:tblGrid>
      <w:tr w:rsidR="00547FDA" w:rsidRPr="00CA7CC1" w14:paraId="395EA1D0" w14:textId="4A03A9B2" w:rsidTr="00867F7B">
        <w:trPr>
          <w:trHeight w:val="331"/>
          <w:jc w:val="center"/>
        </w:trPr>
        <w:tc>
          <w:tcPr>
            <w:tcW w:w="40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378A"/>
            <w:vAlign w:val="center"/>
          </w:tcPr>
          <w:p w14:paraId="4AF05419" w14:textId="31251D35" w:rsidR="008A12AB" w:rsidRPr="00CA7CC1" w:rsidRDefault="00560797" w:rsidP="002A648D">
            <w:pPr>
              <w:pStyle w:val="En-ttesdutableau"/>
            </w:pPr>
            <w:r>
              <w:t>Article</w:t>
            </w:r>
          </w:p>
        </w:tc>
        <w:tc>
          <w:tcPr>
            <w:tcW w:w="1110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378A"/>
            <w:vAlign w:val="center"/>
          </w:tcPr>
          <w:p w14:paraId="00D72C10" w14:textId="6D1416B2" w:rsidR="008A12AB" w:rsidRPr="00CA7CC1" w:rsidRDefault="006A23F9" w:rsidP="002A4ED5">
            <w:pPr>
              <w:pStyle w:val="En-ttesdutableau"/>
            </w:pPr>
            <w:r>
              <w:t>Description</w:t>
            </w:r>
          </w:p>
        </w:tc>
        <w:tc>
          <w:tcPr>
            <w:tcW w:w="612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378A"/>
            <w:vAlign w:val="center"/>
          </w:tcPr>
          <w:p w14:paraId="02B80C17" w14:textId="50B80A2D" w:rsidR="008A12AB" w:rsidRPr="007E6878" w:rsidRDefault="008A12AB" w:rsidP="002A4ED5">
            <w:pPr>
              <w:pStyle w:val="En-ttesdutableau"/>
              <w:rPr>
                <w:i/>
                <w:iCs/>
              </w:rPr>
            </w:pPr>
            <w:r w:rsidRPr="007E6878">
              <w:rPr>
                <w:i/>
                <w:iCs/>
              </w:rPr>
              <w:t>Prix Catalogue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378A"/>
            <w:vAlign w:val="center"/>
          </w:tcPr>
          <w:p w14:paraId="69B480A1" w14:textId="3C5A9B43" w:rsidR="008A12AB" w:rsidRPr="00CA7CC1" w:rsidRDefault="008A12AB" w:rsidP="002A4ED5">
            <w:pPr>
              <w:pStyle w:val="En-ttesdutableau"/>
            </w:pPr>
            <w:r>
              <w:t>Prix Adhérent</w:t>
            </w:r>
          </w:p>
        </w:tc>
        <w:tc>
          <w:tcPr>
            <w:tcW w:w="403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378A"/>
            <w:vAlign w:val="center"/>
          </w:tcPr>
          <w:p w14:paraId="4CB79C1F" w14:textId="7FA22DC9" w:rsidR="008A12AB" w:rsidRPr="00CA7CC1" w:rsidRDefault="008A12AB" w:rsidP="002A4ED5">
            <w:pPr>
              <w:pStyle w:val="En-ttesdutableau"/>
            </w:pPr>
            <w:r>
              <w:t>Quantité</w:t>
            </w:r>
            <w:r w:rsidR="00547FDA">
              <w:t xml:space="preserve"> totale</w:t>
            </w:r>
            <w:r>
              <w:t xml:space="preserve"> 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378A"/>
            <w:vAlign w:val="center"/>
          </w:tcPr>
          <w:p w14:paraId="3AED36DD" w14:textId="48949EF9" w:rsidR="008A12AB" w:rsidRPr="00CA7CC1" w:rsidRDefault="006A23F9" w:rsidP="002A4ED5">
            <w:pPr>
              <w:pStyle w:val="En-ttesdutableau"/>
            </w:pPr>
            <w:r>
              <w:t>Montant</w:t>
            </w:r>
            <w:r w:rsidR="00547FDA">
              <w:t xml:space="preserve"> total</w:t>
            </w:r>
          </w:p>
        </w:tc>
        <w:tc>
          <w:tcPr>
            <w:tcW w:w="1261" w:type="pct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00378A"/>
          </w:tcPr>
          <w:p w14:paraId="0991F39A" w14:textId="282B46CA" w:rsidR="008A12AB" w:rsidRDefault="00547FDA" w:rsidP="002A4ED5">
            <w:pPr>
              <w:pStyle w:val="En-ttesdutableau"/>
            </w:pPr>
            <w:r>
              <w:t>Préciser les t</w:t>
            </w:r>
            <w:r w:rsidR="008A12AB">
              <w:t>ailles</w:t>
            </w:r>
            <w:r w:rsidR="00082A79">
              <w:t> </w:t>
            </w:r>
            <w:r>
              <w:t xml:space="preserve">et les quantités par taille </w:t>
            </w:r>
            <w:r w:rsidRPr="00547FDA">
              <w:t>XS/S/M/L/XL/XXL</w:t>
            </w:r>
            <w:r>
              <w:t xml:space="preserve">/XXXL </w:t>
            </w:r>
          </w:p>
        </w:tc>
      </w:tr>
      <w:tr w:rsidR="00547FDA" w:rsidRPr="00A317E3" w14:paraId="25078F96" w14:textId="3F3B0E92" w:rsidTr="00867F7B">
        <w:trPr>
          <w:trHeight w:val="424"/>
          <w:jc w:val="center"/>
        </w:trPr>
        <w:tc>
          <w:tcPr>
            <w:tcW w:w="40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5E4927D8" w14:textId="5EDD15BB" w:rsidR="008A12AB" w:rsidRPr="004A6CC6" w:rsidRDefault="00C072B7" w:rsidP="006C2575">
            <w:pPr>
              <w:jc w:val="center"/>
              <w:rPr>
                <w:rFonts w:cstheme="minorHAnsi"/>
                <w:noProof/>
                <w:lang w:val="en-US"/>
              </w:rPr>
            </w:pPr>
            <w:r>
              <w:rPr>
                <w:rFonts w:cstheme="minorHAnsi"/>
                <w:noProof/>
                <w:lang w:val="en-US"/>
              </w:rPr>
              <w:t>LPO0</w:t>
            </w:r>
            <w:r w:rsidR="008A12AB" w:rsidRPr="004A6CC6">
              <w:rPr>
                <w:rFonts w:cstheme="minorHAnsi"/>
                <w:noProof/>
                <w:lang w:val="en-US"/>
              </w:rPr>
              <w:t>1</w:t>
            </w:r>
          </w:p>
        </w:tc>
        <w:tc>
          <w:tcPr>
            <w:tcW w:w="1110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378A7045" w14:textId="724288C5" w:rsidR="008A12AB" w:rsidRPr="004A6CC6" w:rsidRDefault="008A12AB" w:rsidP="002A4ED5">
            <w:pPr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Veste combi premium</w:t>
            </w:r>
          </w:p>
        </w:tc>
        <w:tc>
          <w:tcPr>
            <w:tcW w:w="612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52261739" w14:textId="5599532F" w:rsidR="008A12AB" w:rsidRPr="004A6CC6" w:rsidRDefault="008A12AB" w:rsidP="00730F6C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i/>
                <w:iCs/>
                <w:noProof/>
                <w:lang w:val="en-US"/>
              </w:rPr>
              <w:t>38,20</w:t>
            </w:r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1A55B608" w14:textId="23D6E938" w:rsidR="008A12AB" w:rsidRPr="004A6CC6" w:rsidRDefault="008A12AB" w:rsidP="008E0EC3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31,00</w:t>
            </w:r>
          </w:p>
        </w:tc>
        <w:tc>
          <w:tcPr>
            <w:tcW w:w="40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5351FF4" w14:textId="5D0727BE" w:rsidR="008A12AB" w:rsidRPr="004A6CC6" w:rsidRDefault="00000000" w:rsidP="00EF5E2C">
            <w:pPr>
              <w:jc w:val="center"/>
              <w:rPr>
                <w:rFonts w:cstheme="minorHAnsi"/>
                <w:noProof/>
                <w:lang w:val="en-US"/>
              </w:rPr>
            </w:pPr>
            <w:sdt>
              <w:sdtPr>
                <w:rPr>
                  <w:rFonts w:cstheme="minorHAnsi"/>
                  <w:noProof/>
                  <w:lang w:val="en-US"/>
                </w:rPr>
                <w:id w:val="799812503"/>
                <w:placeholder>
                  <w:docPart w:val="B834D4D3DB6F4F45922B2024116433BD"/>
                </w:placeholder>
                <w:showingPlcHdr/>
                <w:text/>
              </w:sdtPr>
              <w:sdtContent>
                <w:r w:rsidR="006A23F9" w:rsidRPr="00867F7B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0</w:t>
                </w:r>
              </w:sdtContent>
            </w:sdt>
          </w:p>
        </w:tc>
        <w:tc>
          <w:tcPr>
            <w:tcW w:w="605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4217C5AF" w14:textId="483916A8" w:rsidR="008A12AB" w:rsidRPr="004A6CC6" w:rsidRDefault="00082A79" w:rsidP="0093429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fldChar w:fldCharType="begin"/>
            </w:r>
            <w:r w:rsidRPr="004A6CC6">
              <w:rPr>
                <w:rFonts w:cstheme="minorHAnsi"/>
                <w:noProof/>
                <w:lang w:val="en-US"/>
              </w:rPr>
              <w:instrText xml:space="preserve"> =PRODUCT(D2:E2) \# "# ##0,00 €;(# ##0,00 €)" </w:instrText>
            </w:r>
            <w:r w:rsidRPr="004A6CC6">
              <w:rPr>
                <w:rFonts w:cstheme="minorHAnsi"/>
                <w:noProof/>
                <w:lang w:val="en-US"/>
              </w:rPr>
              <w:fldChar w:fldCharType="separate"/>
            </w:r>
            <w:r w:rsidR="009D6BE1">
              <w:rPr>
                <w:rFonts w:cstheme="minorHAnsi"/>
                <w:noProof/>
                <w:lang w:val="en-US"/>
              </w:rPr>
              <w:t xml:space="preserve">   0,00</w:t>
            </w:r>
            <w:r w:rsidR="009D6BE1" w:rsidRPr="004A6CC6">
              <w:rPr>
                <w:rFonts w:cstheme="minorHAnsi"/>
                <w:noProof/>
                <w:lang w:val="en-US"/>
              </w:rPr>
              <w:t xml:space="preserve"> €</w:t>
            </w:r>
            <w:r w:rsidRPr="004A6CC6">
              <w:rPr>
                <w:rFonts w:cstheme="minorHAnsi"/>
                <w:noProof/>
                <w:lang w:val="en-US"/>
              </w:rPr>
              <w:fldChar w:fldCharType="end"/>
            </w:r>
          </w:p>
        </w:tc>
        <w:sdt>
          <w:sdtPr>
            <w:rPr>
              <w:rFonts w:cstheme="minorHAnsi"/>
              <w:noProof/>
              <w:lang w:val="en-US"/>
            </w:rPr>
            <w:id w:val="-881938382"/>
            <w:placeholder>
              <w:docPart w:val="155981754947414F8EE701ED7D1EF23C"/>
            </w:placeholder>
            <w:showingPlcHdr/>
            <w:text/>
          </w:sdtPr>
          <w:sdtContent>
            <w:tc>
              <w:tcPr>
                <w:tcW w:w="1261" w:type="pct"/>
                <w:tcBorders>
                  <w:top w:val="single" w:sz="12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  <w:vAlign w:val="center"/>
              </w:tcPr>
              <w:p w14:paraId="57AAD6A5" w14:textId="13388D64" w:rsidR="008A12AB" w:rsidRPr="004A6CC6" w:rsidRDefault="006A23F9" w:rsidP="00DA1FDD">
                <w:pPr>
                  <w:rPr>
                    <w:rFonts w:cstheme="minorHAnsi"/>
                    <w:noProof/>
                    <w:lang w:val="en-US"/>
                  </w:rPr>
                </w:pPr>
                <w:r w:rsidRPr="00867F7B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Entrer commentaire</w:t>
                </w:r>
              </w:p>
            </w:tc>
          </w:sdtContent>
        </w:sdt>
      </w:tr>
      <w:tr w:rsidR="00867F7B" w:rsidRPr="00A317E3" w14:paraId="5FC3A7D7" w14:textId="4FF96F74" w:rsidTr="00867F7B">
        <w:trPr>
          <w:trHeight w:val="424"/>
          <w:jc w:val="center"/>
        </w:trPr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2E1C2C22" w14:textId="1E436DF0" w:rsidR="00867F7B" w:rsidRPr="004A6CC6" w:rsidRDefault="007926CD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>
              <w:rPr>
                <w:rFonts w:cstheme="minorHAnsi"/>
                <w:noProof/>
                <w:lang w:val="en-US"/>
              </w:rPr>
              <w:t>LPO0</w:t>
            </w:r>
            <w:r w:rsidR="00867F7B" w:rsidRPr="004A6CC6">
              <w:rPr>
                <w:rFonts w:cstheme="minorHAnsi"/>
                <w:noProof/>
                <w:lang w:val="en-US"/>
              </w:rPr>
              <w:t>2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09D5E880" w14:textId="24B44125" w:rsidR="00867F7B" w:rsidRPr="004A6CC6" w:rsidRDefault="00867F7B" w:rsidP="00867F7B">
            <w:pPr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Pantalon championship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4D2C5B39" w14:textId="389D70AF" w:rsidR="00867F7B" w:rsidRPr="004A6CC6" w:rsidRDefault="00867F7B" w:rsidP="00867F7B">
            <w:pPr>
              <w:jc w:val="center"/>
              <w:rPr>
                <w:rFonts w:cstheme="minorHAnsi"/>
                <w:i/>
                <w:iCs/>
                <w:noProof/>
                <w:lang w:val="en-US"/>
              </w:rPr>
            </w:pPr>
            <w:r w:rsidRPr="004A6CC6">
              <w:rPr>
                <w:rFonts w:cstheme="minorHAnsi"/>
                <w:i/>
                <w:iCs/>
                <w:noProof/>
                <w:lang w:val="en-US"/>
              </w:rPr>
              <w:t>44,20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39B46B9B" w14:textId="22387F72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35,00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990E13D" w14:textId="1D515255" w:rsidR="00867F7B" w:rsidRPr="004A6CC6" w:rsidRDefault="00000000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sdt>
              <w:sdtPr>
                <w:rPr>
                  <w:rFonts w:cstheme="minorHAnsi"/>
                  <w:noProof/>
                  <w:lang w:val="en-US"/>
                </w:rPr>
                <w:id w:val="1359855069"/>
                <w:placeholder>
                  <w:docPart w:val="5F8C0E446A884E22B440ABCE4F57209B"/>
                </w:placeholder>
                <w:showingPlcHdr/>
                <w:text/>
              </w:sdtPr>
              <w:sdtContent>
                <w:r w:rsidR="00867F7B" w:rsidRPr="00867F7B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0</w:t>
                </w:r>
              </w:sdtContent>
            </w:sdt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261DC963" w14:textId="6F69A5FE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fldChar w:fldCharType="begin"/>
            </w:r>
            <w:r w:rsidRPr="004A6CC6">
              <w:rPr>
                <w:rFonts w:cstheme="minorHAnsi"/>
                <w:noProof/>
                <w:lang w:val="en-US"/>
              </w:rPr>
              <w:instrText xml:space="preserve"> =PRODUCT(D3:E3) \# "# ##0,00 €;(# ##0,00 €)" </w:instrText>
            </w:r>
            <w:r w:rsidRPr="004A6CC6">
              <w:rPr>
                <w:rFonts w:cstheme="minorHAnsi"/>
                <w:noProof/>
                <w:lang w:val="en-US"/>
              </w:rPr>
              <w:fldChar w:fldCharType="separate"/>
            </w:r>
            <w:r w:rsidR="009D6BE1">
              <w:rPr>
                <w:rFonts w:cstheme="minorHAnsi"/>
                <w:noProof/>
                <w:lang w:val="en-US"/>
              </w:rPr>
              <w:t xml:space="preserve">   0,00</w:t>
            </w:r>
            <w:r w:rsidR="009D6BE1" w:rsidRPr="004A6CC6">
              <w:rPr>
                <w:rFonts w:cstheme="minorHAnsi"/>
                <w:noProof/>
                <w:lang w:val="en-US"/>
              </w:rPr>
              <w:t xml:space="preserve"> €</w:t>
            </w:r>
            <w:r w:rsidRPr="004A6CC6">
              <w:rPr>
                <w:rFonts w:cstheme="minorHAnsi"/>
                <w:noProof/>
                <w:lang w:val="en-US"/>
              </w:rPr>
              <w:fldChar w:fldCharType="end"/>
            </w:r>
          </w:p>
        </w:tc>
        <w:sdt>
          <w:sdtPr>
            <w:rPr>
              <w:rFonts w:cstheme="minorHAnsi"/>
              <w:noProof/>
              <w:lang w:val="en-US"/>
            </w:rPr>
            <w:id w:val="-1256123006"/>
            <w:placeholder>
              <w:docPart w:val="A1DF708B341B4BD29CC6BB4498D9F0D0"/>
            </w:placeholder>
            <w:showingPlcHdr/>
            <w:text/>
          </w:sdtPr>
          <w:sdtContent>
            <w:tc>
              <w:tcPr>
                <w:tcW w:w="126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2F35841E" w14:textId="5EF9CB48" w:rsidR="00867F7B" w:rsidRPr="004A6CC6" w:rsidRDefault="00867F7B" w:rsidP="00867F7B">
                <w:pPr>
                  <w:rPr>
                    <w:rFonts w:cstheme="minorHAnsi"/>
                    <w:noProof/>
                    <w:lang w:val="en-US"/>
                  </w:rPr>
                </w:pPr>
                <w:r w:rsidRPr="001A3CA8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Entrer commentaire</w:t>
                </w:r>
              </w:p>
            </w:tc>
          </w:sdtContent>
        </w:sdt>
      </w:tr>
      <w:tr w:rsidR="00867F7B" w:rsidRPr="00A317E3" w14:paraId="294B3750" w14:textId="331A379C" w:rsidTr="00867F7B">
        <w:trPr>
          <w:trHeight w:val="424"/>
          <w:jc w:val="center"/>
        </w:trPr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700ACAE1" w14:textId="02B3363D" w:rsidR="00867F7B" w:rsidRPr="004A6CC6" w:rsidRDefault="007926CD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>
              <w:rPr>
                <w:rFonts w:cstheme="minorHAnsi"/>
                <w:noProof/>
                <w:lang w:val="en-US"/>
              </w:rPr>
              <w:t>LPO0</w:t>
            </w:r>
            <w:r w:rsidR="00867F7B" w:rsidRPr="004A6CC6">
              <w:rPr>
                <w:rFonts w:cstheme="minorHAnsi"/>
                <w:noProof/>
                <w:lang w:val="en-US"/>
              </w:rPr>
              <w:t>3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69160987" w14:textId="0486F945" w:rsidR="00867F7B" w:rsidRPr="004A6CC6" w:rsidRDefault="00867F7B" w:rsidP="00867F7B">
            <w:pPr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 xml:space="preserve">Maillot combi premium </w:t>
            </w:r>
            <w:r w:rsidR="00FD792A">
              <w:rPr>
                <w:rFonts w:cstheme="minorHAnsi"/>
                <w:noProof/>
                <w:lang w:val="en-US"/>
              </w:rPr>
              <w:t>1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033A68E8" w14:textId="0148AF65" w:rsidR="00867F7B" w:rsidRPr="004A6CC6" w:rsidRDefault="00867F7B" w:rsidP="00867F7B">
            <w:pPr>
              <w:jc w:val="center"/>
              <w:rPr>
                <w:rFonts w:cstheme="minorHAnsi"/>
                <w:i/>
                <w:iCs/>
                <w:noProof/>
                <w:lang w:val="en-US"/>
              </w:rPr>
            </w:pPr>
            <w:r w:rsidRPr="004A6CC6">
              <w:rPr>
                <w:rFonts w:cstheme="minorHAnsi"/>
                <w:i/>
                <w:iCs/>
                <w:noProof/>
                <w:lang w:val="en-US"/>
              </w:rPr>
              <w:t>17,50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72D735A4" w14:textId="5FF600BC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15,00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531B89C" w14:textId="65CF2F0C" w:rsidR="00867F7B" w:rsidRPr="004A6CC6" w:rsidRDefault="00000000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sdt>
              <w:sdtPr>
                <w:rPr>
                  <w:rFonts w:cstheme="minorHAnsi"/>
                  <w:noProof/>
                  <w:lang w:val="en-US"/>
                </w:rPr>
                <w:id w:val="-1176804385"/>
                <w:placeholder>
                  <w:docPart w:val="1E250901D36E42138714B9D64DA79FA9"/>
                </w:placeholder>
                <w:showingPlcHdr/>
                <w:text/>
              </w:sdtPr>
              <w:sdtContent>
                <w:r w:rsidR="00867F7B" w:rsidRPr="00867F7B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0</w:t>
                </w:r>
              </w:sdtContent>
            </w:sdt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1F8415F6" w14:textId="0AF3D414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fldChar w:fldCharType="begin"/>
            </w:r>
            <w:r w:rsidRPr="004A6CC6">
              <w:rPr>
                <w:rFonts w:cstheme="minorHAnsi"/>
                <w:noProof/>
                <w:lang w:val="en-US"/>
              </w:rPr>
              <w:instrText xml:space="preserve"> =PRODUCT(D4:E4) \# "# ##0,00 €;(# ##0,00 €)" </w:instrText>
            </w:r>
            <w:r w:rsidRPr="004A6CC6">
              <w:rPr>
                <w:rFonts w:cstheme="minorHAnsi"/>
                <w:noProof/>
                <w:lang w:val="en-US"/>
              </w:rPr>
              <w:fldChar w:fldCharType="separate"/>
            </w:r>
            <w:r w:rsidR="009D6BE1">
              <w:rPr>
                <w:rFonts w:cstheme="minorHAnsi"/>
                <w:noProof/>
                <w:lang w:val="en-US"/>
              </w:rPr>
              <w:t xml:space="preserve">   0,00</w:t>
            </w:r>
            <w:r w:rsidR="009D6BE1" w:rsidRPr="004A6CC6">
              <w:rPr>
                <w:rFonts w:cstheme="minorHAnsi"/>
                <w:noProof/>
                <w:lang w:val="en-US"/>
              </w:rPr>
              <w:t xml:space="preserve"> €</w:t>
            </w:r>
            <w:r w:rsidRPr="004A6CC6">
              <w:rPr>
                <w:rFonts w:cstheme="minorHAnsi"/>
                <w:noProof/>
                <w:lang w:val="en-US"/>
              </w:rPr>
              <w:fldChar w:fldCharType="end"/>
            </w:r>
          </w:p>
        </w:tc>
        <w:sdt>
          <w:sdtPr>
            <w:rPr>
              <w:rFonts w:cstheme="minorHAnsi"/>
              <w:noProof/>
              <w:lang w:val="en-US"/>
            </w:rPr>
            <w:id w:val="134073474"/>
            <w:placeholder>
              <w:docPart w:val="F64B2C434BEB4B72B996F3C21C077B0E"/>
            </w:placeholder>
            <w:showingPlcHdr/>
            <w:text/>
          </w:sdtPr>
          <w:sdtContent>
            <w:tc>
              <w:tcPr>
                <w:tcW w:w="126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0FD424CE" w14:textId="05420815" w:rsidR="00867F7B" w:rsidRPr="004A6CC6" w:rsidRDefault="00867F7B" w:rsidP="00867F7B">
                <w:pPr>
                  <w:rPr>
                    <w:rFonts w:cstheme="minorHAnsi"/>
                    <w:noProof/>
                    <w:lang w:val="en-US"/>
                  </w:rPr>
                </w:pPr>
                <w:r w:rsidRPr="001A3CA8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Entrer commentaire</w:t>
                </w:r>
              </w:p>
            </w:tc>
          </w:sdtContent>
        </w:sdt>
      </w:tr>
      <w:tr w:rsidR="00867F7B" w:rsidRPr="00A317E3" w14:paraId="556619B8" w14:textId="5894B11A" w:rsidTr="00867F7B">
        <w:trPr>
          <w:trHeight w:val="410"/>
          <w:jc w:val="center"/>
        </w:trPr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4595D3B3" w14:textId="02ED5A80" w:rsidR="00867F7B" w:rsidRPr="004A6CC6" w:rsidRDefault="007926CD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>
              <w:rPr>
                <w:rFonts w:cstheme="minorHAnsi"/>
                <w:noProof/>
                <w:lang w:val="en-US"/>
              </w:rPr>
              <w:t>LPO0</w:t>
            </w:r>
            <w:r w:rsidR="00867F7B" w:rsidRPr="004A6CC6">
              <w:rPr>
                <w:rFonts w:cstheme="minorHAnsi"/>
                <w:noProof/>
                <w:lang w:val="en-US"/>
              </w:rPr>
              <w:t>4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1FE7597D" w14:textId="74DAD5FE" w:rsidR="00867F7B" w:rsidRPr="004A6CC6" w:rsidRDefault="00867F7B" w:rsidP="00867F7B">
            <w:pPr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Short championship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2E8CCE25" w14:textId="529A23E5" w:rsidR="00867F7B" w:rsidRPr="004A6CC6" w:rsidRDefault="00867F7B" w:rsidP="00867F7B">
            <w:pPr>
              <w:jc w:val="center"/>
              <w:rPr>
                <w:rFonts w:cstheme="minorHAnsi"/>
                <w:i/>
                <w:iCs/>
                <w:noProof/>
                <w:lang w:val="en-US"/>
              </w:rPr>
            </w:pPr>
            <w:r w:rsidRPr="004A6CC6">
              <w:rPr>
                <w:rFonts w:cstheme="minorHAnsi"/>
                <w:i/>
                <w:iCs/>
                <w:noProof/>
                <w:lang w:val="en-US"/>
              </w:rPr>
              <w:t>28,00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6ACD319D" w14:textId="77822884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22,00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CF53B82" w14:textId="02E82353" w:rsidR="00867F7B" w:rsidRPr="004A6CC6" w:rsidRDefault="00000000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sdt>
              <w:sdtPr>
                <w:rPr>
                  <w:rFonts w:cstheme="minorHAnsi"/>
                  <w:noProof/>
                  <w:lang w:val="en-US"/>
                </w:rPr>
                <w:id w:val="-1369368055"/>
                <w:placeholder>
                  <w:docPart w:val="60C06C97F57E43758BA6C7256D9DEBC1"/>
                </w:placeholder>
                <w:showingPlcHdr/>
                <w:text/>
              </w:sdtPr>
              <w:sdtContent>
                <w:r w:rsidR="00867F7B" w:rsidRPr="00867F7B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0</w:t>
                </w:r>
              </w:sdtContent>
            </w:sdt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46F8E496" w14:textId="35273609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fldChar w:fldCharType="begin"/>
            </w:r>
            <w:r w:rsidRPr="004A6CC6">
              <w:rPr>
                <w:rFonts w:cstheme="minorHAnsi"/>
                <w:noProof/>
                <w:lang w:val="en-US"/>
              </w:rPr>
              <w:instrText xml:space="preserve"> =PRODUCT(D5:E5) \# "# ##0,00 €;(# ##0,00 €)" </w:instrText>
            </w:r>
            <w:r w:rsidRPr="004A6CC6">
              <w:rPr>
                <w:rFonts w:cstheme="minorHAnsi"/>
                <w:noProof/>
                <w:lang w:val="en-US"/>
              </w:rPr>
              <w:fldChar w:fldCharType="separate"/>
            </w:r>
            <w:r w:rsidR="009D6BE1">
              <w:rPr>
                <w:rFonts w:cstheme="minorHAnsi"/>
                <w:noProof/>
                <w:lang w:val="en-US"/>
              </w:rPr>
              <w:t xml:space="preserve">   0,00</w:t>
            </w:r>
            <w:r w:rsidR="009D6BE1" w:rsidRPr="004A6CC6">
              <w:rPr>
                <w:rFonts w:cstheme="minorHAnsi"/>
                <w:noProof/>
                <w:lang w:val="en-US"/>
              </w:rPr>
              <w:t xml:space="preserve"> €</w:t>
            </w:r>
            <w:r w:rsidRPr="004A6CC6">
              <w:rPr>
                <w:rFonts w:cstheme="minorHAnsi"/>
                <w:noProof/>
                <w:lang w:val="en-US"/>
              </w:rPr>
              <w:fldChar w:fldCharType="end"/>
            </w:r>
          </w:p>
        </w:tc>
        <w:sdt>
          <w:sdtPr>
            <w:rPr>
              <w:rFonts w:cstheme="minorHAnsi"/>
              <w:noProof/>
              <w:lang w:val="en-US"/>
            </w:rPr>
            <w:id w:val="-1067951331"/>
            <w:placeholder>
              <w:docPart w:val="D3157424840A48D9A7348970FDB6E36E"/>
            </w:placeholder>
            <w:showingPlcHdr/>
            <w:text/>
          </w:sdtPr>
          <w:sdtContent>
            <w:tc>
              <w:tcPr>
                <w:tcW w:w="126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5B5B0A1C" w14:textId="66CF236A" w:rsidR="00867F7B" w:rsidRPr="004A6CC6" w:rsidRDefault="00867F7B" w:rsidP="00867F7B">
                <w:pPr>
                  <w:rPr>
                    <w:rFonts w:cstheme="minorHAnsi"/>
                    <w:noProof/>
                    <w:lang w:val="en-US"/>
                  </w:rPr>
                </w:pPr>
                <w:r w:rsidRPr="001A3CA8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Entrer commentaire</w:t>
                </w:r>
              </w:p>
            </w:tc>
          </w:sdtContent>
        </w:sdt>
      </w:tr>
      <w:tr w:rsidR="00867F7B" w:rsidRPr="00A317E3" w14:paraId="20EF9D6C" w14:textId="4E9FC1F1" w:rsidTr="00867F7B">
        <w:trPr>
          <w:trHeight w:val="424"/>
          <w:jc w:val="center"/>
        </w:trPr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48F58FC5" w14:textId="345A9110" w:rsidR="00867F7B" w:rsidRPr="004A6CC6" w:rsidRDefault="007926CD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>
              <w:rPr>
                <w:rFonts w:cstheme="minorHAnsi"/>
                <w:noProof/>
                <w:lang w:val="en-US"/>
              </w:rPr>
              <w:t>LPO0</w:t>
            </w:r>
            <w:r w:rsidR="00867F7B" w:rsidRPr="004A6CC6">
              <w:rPr>
                <w:rFonts w:cstheme="minorHAnsi"/>
                <w:noProof/>
                <w:lang w:val="en-US"/>
              </w:rPr>
              <w:t>5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0F994FF0" w14:textId="680C97CB" w:rsidR="00867F7B" w:rsidRPr="004A6CC6" w:rsidRDefault="00867F7B" w:rsidP="00867F7B">
            <w:pPr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Polo combi premium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4B6EC0F1" w14:textId="4315548C" w:rsidR="00867F7B" w:rsidRPr="004A6CC6" w:rsidRDefault="00867F7B" w:rsidP="00867F7B">
            <w:pPr>
              <w:jc w:val="center"/>
              <w:rPr>
                <w:rFonts w:cstheme="minorHAnsi"/>
                <w:i/>
                <w:iCs/>
                <w:noProof/>
                <w:lang w:val="en-US"/>
              </w:rPr>
            </w:pPr>
            <w:r w:rsidRPr="004A6CC6">
              <w:rPr>
                <w:rFonts w:cstheme="minorHAnsi"/>
                <w:i/>
                <w:iCs/>
                <w:noProof/>
                <w:lang w:val="en-US"/>
              </w:rPr>
              <w:t>32,50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72ECAA6D" w14:textId="7B1A078A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28,00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C52FF5F" w14:textId="6D93718D" w:rsidR="00867F7B" w:rsidRPr="004A6CC6" w:rsidRDefault="00000000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sdt>
              <w:sdtPr>
                <w:rPr>
                  <w:rFonts w:cstheme="minorHAnsi"/>
                  <w:noProof/>
                  <w:lang w:val="en-US"/>
                </w:rPr>
                <w:id w:val="1347518944"/>
                <w:placeholder>
                  <w:docPart w:val="137D4B2BDDD7487FA8C04F87ED77E7A2"/>
                </w:placeholder>
                <w:showingPlcHdr/>
                <w:text/>
              </w:sdtPr>
              <w:sdtContent>
                <w:r w:rsidR="00867F7B" w:rsidRPr="00867F7B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0</w:t>
                </w:r>
              </w:sdtContent>
            </w:sdt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171BCF62" w14:textId="4D974176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fldChar w:fldCharType="begin"/>
            </w:r>
            <w:r w:rsidRPr="004A6CC6">
              <w:rPr>
                <w:rFonts w:cstheme="minorHAnsi"/>
                <w:noProof/>
                <w:lang w:val="en-US"/>
              </w:rPr>
              <w:instrText xml:space="preserve"> =PRODUCT(D6:E6) \# "# ##0,00 €;(# ##0,00 €)" </w:instrText>
            </w:r>
            <w:r w:rsidRPr="004A6CC6">
              <w:rPr>
                <w:rFonts w:cstheme="minorHAnsi"/>
                <w:noProof/>
                <w:lang w:val="en-US"/>
              </w:rPr>
              <w:fldChar w:fldCharType="separate"/>
            </w:r>
            <w:r w:rsidR="009D6BE1">
              <w:rPr>
                <w:rFonts w:cstheme="minorHAnsi"/>
                <w:noProof/>
                <w:lang w:val="en-US"/>
              </w:rPr>
              <w:t xml:space="preserve">   0,00</w:t>
            </w:r>
            <w:r w:rsidR="009D6BE1" w:rsidRPr="004A6CC6">
              <w:rPr>
                <w:rFonts w:cstheme="minorHAnsi"/>
                <w:noProof/>
                <w:lang w:val="en-US"/>
              </w:rPr>
              <w:t xml:space="preserve"> €</w:t>
            </w:r>
            <w:r w:rsidRPr="004A6CC6">
              <w:rPr>
                <w:rFonts w:cstheme="minorHAnsi"/>
                <w:noProof/>
                <w:lang w:val="en-US"/>
              </w:rPr>
              <w:fldChar w:fldCharType="end"/>
            </w:r>
          </w:p>
        </w:tc>
        <w:sdt>
          <w:sdtPr>
            <w:rPr>
              <w:rFonts w:cstheme="minorHAnsi"/>
              <w:noProof/>
              <w:lang w:val="en-US"/>
            </w:rPr>
            <w:id w:val="98000498"/>
            <w:placeholder>
              <w:docPart w:val="9326FEC34E124113A91447DD4C5AE262"/>
            </w:placeholder>
            <w:showingPlcHdr/>
            <w:text/>
          </w:sdtPr>
          <w:sdtContent>
            <w:tc>
              <w:tcPr>
                <w:tcW w:w="126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61E0185C" w14:textId="434D9F07" w:rsidR="00867F7B" w:rsidRPr="004A6CC6" w:rsidRDefault="00867F7B" w:rsidP="00867F7B">
                <w:pPr>
                  <w:rPr>
                    <w:rFonts w:cstheme="minorHAnsi"/>
                    <w:noProof/>
                    <w:lang w:val="en-US"/>
                  </w:rPr>
                </w:pPr>
                <w:r w:rsidRPr="001A3CA8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Entrer commentaire</w:t>
                </w:r>
              </w:p>
            </w:tc>
          </w:sdtContent>
        </w:sdt>
      </w:tr>
      <w:tr w:rsidR="00867F7B" w:rsidRPr="00A317E3" w14:paraId="3436C31C" w14:textId="6D136B25" w:rsidTr="00867F7B">
        <w:trPr>
          <w:trHeight w:val="424"/>
          <w:jc w:val="center"/>
        </w:trPr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23770244" w14:textId="22E2077E" w:rsidR="00867F7B" w:rsidRPr="004A6CC6" w:rsidRDefault="007926CD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>
              <w:rPr>
                <w:rFonts w:cstheme="minorHAnsi"/>
                <w:noProof/>
                <w:lang w:val="en-US"/>
              </w:rPr>
              <w:t>LPO0</w:t>
            </w:r>
            <w:r w:rsidR="00867F7B" w:rsidRPr="004A6CC6">
              <w:rPr>
                <w:rFonts w:cstheme="minorHAnsi"/>
                <w:noProof/>
                <w:lang w:val="en-US"/>
              </w:rPr>
              <w:t>6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279EAFDD" w14:textId="5777986D" w:rsidR="00867F7B" w:rsidRPr="004A6CC6" w:rsidRDefault="00867F7B" w:rsidP="00867F7B">
            <w:pPr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Maillot combi premium 2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1A1E325B" w14:textId="131F9787" w:rsidR="00867F7B" w:rsidRPr="004A6CC6" w:rsidRDefault="00867F7B" w:rsidP="00867F7B">
            <w:pPr>
              <w:jc w:val="center"/>
              <w:rPr>
                <w:rFonts w:cstheme="minorHAnsi"/>
                <w:i/>
                <w:iCs/>
                <w:noProof/>
                <w:lang w:val="en-US"/>
              </w:rPr>
            </w:pPr>
            <w:r w:rsidRPr="004A6CC6">
              <w:rPr>
                <w:rFonts w:cstheme="minorHAnsi"/>
                <w:i/>
                <w:iCs/>
                <w:noProof/>
                <w:lang w:val="en-US"/>
              </w:rPr>
              <w:t>31,00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137E7F57" w14:textId="03B739A7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26,00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E7DB82" w14:textId="79BCF2BB" w:rsidR="00867F7B" w:rsidRPr="004A6CC6" w:rsidRDefault="00000000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sdt>
              <w:sdtPr>
                <w:rPr>
                  <w:rFonts w:cstheme="minorHAnsi"/>
                  <w:noProof/>
                  <w:lang w:val="en-US"/>
                </w:rPr>
                <w:id w:val="-138804903"/>
                <w:placeholder>
                  <w:docPart w:val="EBA6C3AF75254DB2ABB8DD19203A35F1"/>
                </w:placeholder>
                <w:showingPlcHdr/>
                <w:text/>
              </w:sdtPr>
              <w:sdtContent>
                <w:r w:rsidR="00867F7B" w:rsidRPr="00867F7B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0</w:t>
                </w:r>
              </w:sdtContent>
            </w:sdt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37DCFF31" w14:textId="0FC80EFE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fldChar w:fldCharType="begin"/>
            </w:r>
            <w:r w:rsidRPr="004A6CC6">
              <w:rPr>
                <w:rFonts w:cstheme="minorHAnsi"/>
                <w:noProof/>
                <w:lang w:val="en-US"/>
              </w:rPr>
              <w:instrText xml:space="preserve"> =PRODUCT(D7:E7) \# "# ##0,00 €;(# ##0,00 €)" </w:instrText>
            </w:r>
            <w:r w:rsidRPr="004A6CC6">
              <w:rPr>
                <w:rFonts w:cstheme="minorHAnsi"/>
                <w:noProof/>
                <w:lang w:val="en-US"/>
              </w:rPr>
              <w:fldChar w:fldCharType="separate"/>
            </w:r>
            <w:r w:rsidR="009D6BE1">
              <w:rPr>
                <w:rFonts w:cstheme="minorHAnsi"/>
                <w:noProof/>
                <w:lang w:val="en-US"/>
              </w:rPr>
              <w:t xml:space="preserve">   0,00</w:t>
            </w:r>
            <w:r w:rsidR="009D6BE1" w:rsidRPr="004A6CC6">
              <w:rPr>
                <w:rFonts w:cstheme="minorHAnsi"/>
                <w:noProof/>
                <w:lang w:val="en-US"/>
              </w:rPr>
              <w:t xml:space="preserve"> €</w:t>
            </w:r>
            <w:r w:rsidRPr="004A6CC6">
              <w:rPr>
                <w:rFonts w:cstheme="minorHAnsi"/>
                <w:noProof/>
                <w:lang w:val="en-US"/>
              </w:rPr>
              <w:fldChar w:fldCharType="end"/>
            </w:r>
          </w:p>
        </w:tc>
        <w:sdt>
          <w:sdtPr>
            <w:rPr>
              <w:rFonts w:cstheme="minorHAnsi"/>
              <w:noProof/>
              <w:lang w:val="en-US"/>
            </w:rPr>
            <w:id w:val="-277329930"/>
            <w:placeholder>
              <w:docPart w:val="14D1405572404FC09877D5714CFE676F"/>
            </w:placeholder>
            <w:showingPlcHdr/>
            <w:text/>
          </w:sdtPr>
          <w:sdtContent>
            <w:tc>
              <w:tcPr>
                <w:tcW w:w="126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1D024F99" w14:textId="7B7DFDF6" w:rsidR="00867F7B" w:rsidRPr="004A6CC6" w:rsidRDefault="00867F7B" w:rsidP="00867F7B">
                <w:pPr>
                  <w:rPr>
                    <w:rFonts w:cstheme="minorHAnsi"/>
                    <w:noProof/>
                    <w:lang w:val="en-US"/>
                  </w:rPr>
                </w:pPr>
                <w:r w:rsidRPr="001A3CA8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Entrer commentaire</w:t>
                </w:r>
              </w:p>
            </w:tc>
          </w:sdtContent>
        </w:sdt>
      </w:tr>
      <w:tr w:rsidR="00867F7B" w:rsidRPr="00A317E3" w14:paraId="0491EB46" w14:textId="7CB45C72" w:rsidTr="00867F7B">
        <w:trPr>
          <w:trHeight w:val="410"/>
          <w:jc w:val="center"/>
        </w:trPr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33E7C783" w14:textId="045DEF7D" w:rsidR="00867F7B" w:rsidRPr="004A6CC6" w:rsidRDefault="007926CD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>
              <w:rPr>
                <w:rFonts w:cstheme="minorHAnsi"/>
                <w:noProof/>
                <w:lang w:val="en-US"/>
              </w:rPr>
              <w:t>LPO0</w:t>
            </w:r>
            <w:r w:rsidR="00867F7B" w:rsidRPr="004A6CC6">
              <w:rPr>
                <w:rFonts w:cstheme="minorHAnsi"/>
                <w:noProof/>
                <w:lang w:val="en-US"/>
              </w:rPr>
              <w:t>7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5DDDCB39" w14:textId="38B41165" w:rsidR="00867F7B" w:rsidRPr="004A6CC6" w:rsidRDefault="00867F7B" w:rsidP="00867F7B">
            <w:pPr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Coupe-vent championship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764618B9" w14:textId="5CAD5735" w:rsidR="00867F7B" w:rsidRPr="004A6CC6" w:rsidRDefault="00867F7B" w:rsidP="00867F7B">
            <w:pPr>
              <w:jc w:val="center"/>
              <w:rPr>
                <w:rFonts w:cstheme="minorHAnsi"/>
                <w:i/>
                <w:iCs/>
                <w:noProof/>
                <w:lang w:val="en-US"/>
              </w:rPr>
            </w:pPr>
            <w:r w:rsidRPr="004A6CC6">
              <w:rPr>
                <w:rFonts w:cstheme="minorHAnsi"/>
                <w:i/>
                <w:iCs/>
                <w:noProof/>
                <w:lang w:val="en-US"/>
              </w:rPr>
              <w:t>71,50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7A2F681D" w14:textId="68AB588C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60,00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BA2AEE" w14:textId="52E96A5A" w:rsidR="00867F7B" w:rsidRPr="004A6CC6" w:rsidRDefault="00000000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sdt>
              <w:sdtPr>
                <w:rPr>
                  <w:rFonts w:cstheme="minorHAnsi"/>
                  <w:noProof/>
                  <w:lang w:val="en-US"/>
                </w:rPr>
                <w:id w:val="-582376297"/>
                <w:placeholder>
                  <w:docPart w:val="E79FCD750D3D44D093F52EAA9B6D0AA2"/>
                </w:placeholder>
                <w:showingPlcHdr/>
                <w:text/>
              </w:sdtPr>
              <w:sdtContent>
                <w:r w:rsidR="00867F7B" w:rsidRPr="00867F7B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0</w:t>
                </w:r>
              </w:sdtContent>
            </w:sdt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0C0DB2D2" w14:textId="7C6B4187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fldChar w:fldCharType="begin"/>
            </w:r>
            <w:r w:rsidRPr="004A6CC6">
              <w:rPr>
                <w:rFonts w:cstheme="minorHAnsi"/>
                <w:noProof/>
                <w:lang w:val="en-US"/>
              </w:rPr>
              <w:instrText xml:space="preserve"> =PRODUCT(D8:E8) \# "# ##0,00 €;(# ##0,00 €)" </w:instrText>
            </w:r>
            <w:r w:rsidRPr="004A6CC6">
              <w:rPr>
                <w:rFonts w:cstheme="minorHAnsi"/>
                <w:noProof/>
                <w:lang w:val="en-US"/>
              </w:rPr>
              <w:fldChar w:fldCharType="separate"/>
            </w:r>
            <w:r w:rsidR="009D6BE1">
              <w:rPr>
                <w:rFonts w:cstheme="minorHAnsi"/>
                <w:noProof/>
                <w:lang w:val="en-US"/>
              </w:rPr>
              <w:t xml:space="preserve">   0,00</w:t>
            </w:r>
            <w:r w:rsidR="009D6BE1" w:rsidRPr="004A6CC6">
              <w:rPr>
                <w:rFonts w:cstheme="minorHAnsi"/>
                <w:noProof/>
                <w:lang w:val="en-US"/>
              </w:rPr>
              <w:t xml:space="preserve"> €</w:t>
            </w:r>
            <w:r w:rsidRPr="004A6CC6">
              <w:rPr>
                <w:rFonts w:cstheme="minorHAnsi"/>
                <w:noProof/>
                <w:lang w:val="en-US"/>
              </w:rPr>
              <w:fldChar w:fldCharType="end"/>
            </w:r>
          </w:p>
        </w:tc>
        <w:sdt>
          <w:sdtPr>
            <w:rPr>
              <w:rFonts w:cstheme="minorHAnsi"/>
              <w:noProof/>
              <w:lang w:val="en-US"/>
            </w:rPr>
            <w:id w:val="1207758586"/>
            <w:placeholder>
              <w:docPart w:val="A83CC317813448C08CCD3437272E7BAA"/>
            </w:placeholder>
            <w:showingPlcHdr/>
            <w:text/>
          </w:sdtPr>
          <w:sdtContent>
            <w:tc>
              <w:tcPr>
                <w:tcW w:w="126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2E4B86A3" w14:textId="25DA00BE" w:rsidR="00867F7B" w:rsidRPr="004A6CC6" w:rsidRDefault="00867F7B" w:rsidP="00867F7B">
                <w:pPr>
                  <w:rPr>
                    <w:rFonts w:cstheme="minorHAnsi"/>
                    <w:noProof/>
                    <w:lang w:val="en-US"/>
                  </w:rPr>
                </w:pPr>
                <w:r w:rsidRPr="001A3CA8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Entrer commentaire</w:t>
                </w:r>
              </w:p>
            </w:tc>
          </w:sdtContent>
        </w:sdt>
      </w:tr>
      <w:tr w:rsidR="00867F7B" w:rsidRPr="00A317E3" w14:paraId="32DFA26F" w14:textId="2278F38F" w:rsidTr="00867F7B">
        <w:trPr>
          <w:trHeight w:val="424"/>
          <w:jc w:val="center"/>
        </w:trPr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49DE087D" w14:textId="17705AA9" w:rsidR="00867F7B" w:rsidRPr="004A6CC6" w:rsidRDefault="007926CD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>
              <w:rPr>
                <w:rFonts w:cstheme="minorHAnsi"/>
                <w:noProof/>
                <w:lang w:val="en-US"/>
              </w:rPr>
              <w:t>LPO0</w:t>
            </w:r>
            <w:r w:rsidR="00867F7B" w:rsidRPr="004A6CC6">
              <w:rPr>
                <w:rFonts w:cstheme="minorHAnsi"/>
                <w:noProof/>
                <w:lang w:val="en-US"/>
              </w:rPr>
              <w:t>8</w:t>
            </w:r>
          </w:p>
        </w:tc>
        <w:tc>
          <w:tcPr>
            <w:tcW w:w="1110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65F891ED" w14:textId="465F5729" w:rsidR="00867F7B" w:rsidRPr="004A6CC6" w:rsidRDefault="00867F7B" w:rsidP="00867F7B">
            <w:pPr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Veste softshell berna</w:t>
            </w:r>
          </w:p>
        </w:tc>
        <w:tc>
          <w:tcPr>
            <w:tcW w:w="612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3FE825D0" w14:textId="2DDAFAFB" w:rsidR="00867F7B" w:rsidRPr="004A6CC6" w:rsidRDefault="00867F7B" w:rsidP="00867F7B">
            <w:pPr>
              <w:jc w:val="center"/>
              <w:rPr>
                <w:rFonts w:cstheme="minorHAnsi"/>
                <w:i/>
                <w:iCs/>
                <w:noProof/>
                <w:lang w:val="en-US"/>
              </w:rPr>
            </w:pPr>
            <w:r w:rsidRPr="004A6CC6">
              <w:rPr>
                <w:rFonts w:cstheme="minorHAnsi"/>
                <w:i/>
                <w:iCs/>
                <w:noProof/>
                <w:lang w:val="en-US"/>
              </w:rPr>
              <w:t>68,00</w:t>
            </w:r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47FF81CA" w14:textId="1CD3004B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t>55,00</w:t>
            </w:r>
          </w:p>
        </w:tc>
        <w:tc>
          <w:tcPr>
            <w:tcW w:w="40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0230B6F" w14:textId="07D309DA" w:rsidR="00867F7B" w:rsidRPr="004A6CC6" w:rsidRDefault="00000000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sdt>
              <w:sdtPr>
                <w:rPr>
                  <w:rFonts w:cstheme="minorHAnsi"/>
                  <w:noProof/>
                  <w:lang w:val="en-US"/>
                </w:rPr>
                <w:id w:val="-2061701277"/>
                <w:placeholder>
                  <w:docPart w:val="6023BCF878644167A4955ED80DE57C75"/>
                </w:placeholder>
                <w:showingPlcHdr/>
                <w:text/>
              </w:sdtPr>
              <w:sdtContent>
                <w:r w:rsidR="00867F7B" w:rsidRPr="00867F7B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0</w:t>
                </w:r>
              </w:sdtContent>
            </w:sdt>
          </w:p>
        </w:tc>
        <w:tc>
          <w:tcPr>
            <w:tcW w:w="605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E7E6E6" w:themeFill="background2"/>
            <w:vAlign w:val="center"/>
          </w:tcPr>
          <w:p w14:paraId="4B7A6E20" w14:textId="5C4344DA" w:rsidR="00867F7B" w:rsidRPr="004A6CC6" w:rsidRDefault="00867F7B" w:rsidP="00867F7B">
            <w:pPr>
              <w:jc w:val="center"/>
              <w:rPr>
                <w:rFonts w:cstheme="minorHAnsi"/>
                <w:noProof/>
                <w:lang w:val="en-US"/>
              </w:rPr>
            </w:pPr>
            <w:r w:rsidRPr="004A6CC6">
              <w:rPr>
                <w:rFonts w:cstheme="minorHAnsi"/>
                <w:noProof/>
                <w:lang w:val="en-US"/>
              </w:rPr>
              <w:fldChar w:fldCharType="begin"/>
            </w:r>
            <w:r w:rsidRPr="004A6CC6">
              <w:rPr>
                <w:rFonts w:cstheme="minorHAnsi"/>
                <w:noProof/>
                <w:lang w:val="en-US"/>
              </w:rPr>
              <w:instrText xml:space="preserve"> =PRODUCT(D9:E9) \# "# ##0,00 €;(# ##0,00 €)" </w:instrText>
            </w:r>
            <w:r w:rsidRPr="004A6CC6">
              <w:rPr>
                <w:rFonts w:cstheme="minorHAnsi"/>
                <w:noProof/>
                <w:lang w:val="en-US"/>
              </w:rPr>
              <w:fldChar w:fldCharType="separate"/>
            </w:r>
            <w:r w:rsidR="009D6BE1">
              <w:rPr>
                <w:rFonts w:cstheme="minorHAnsi"/>
                <w:noProof/>
                <w:lang w:val="en-US"/>
              </w:rPr>
              <w:t xml:space="preserve">   0,00</w:t>
            </w:r>
            <w:r w:rsidR="009D6BE1" w:rsidRPr="004A6CC6">
              <w:rPr>
                <w:rFonts w:cstheme="minorHAnsi"/>
                <w:noProof/>
                <w:lang w:val="en-US"/>
              </w:rPr>
              <w:t xml:space="preserve"> €</w:t>
            </w:r>
            <w:r w:rsidRPr="004A6CC6">
              <w:rPr>
                <w:rFonts w:cstheme="minorHAnsi"/>
                <w:noProof/>
                <w:lang w:val="en-US"/>
              </w:rPr>
              <w:fldChar w:fldCharType="end"/>
            </w:r>
          </w:p>
        </w:tc>
        <w:sdt>
          <w:sdtPr>
            <w:rPr>
              <w:rFonts w:cstheme="minorHAnsi"/>
              <w:noProof/>
              <w:lang w:val="en-US"/>
            </w:rPr>
            <w:id w:val="365961843"/>
            <w:placeholder>
              <w:docPart w:val="62CC9B11C63F42FEBEB68ABE3E6845BF"/>
            </w:placeholder>
            <w:showingPlcHdr/>
            <w:text/>
          </w:sdtPr>
          <w:sdtContent>
            <w:tc>
              <w:tcPr>
                <w:tcW w:w="1261" w:type="pct"/>
                <w:tcBorders>
                  <w:top w:val="single" w:sz="4" w:space="0" w:color="auto"/>
                  <w:left w:val="single" w:sz="2" w:space="0" w:color="auto"/>
                  <w:bottom w:val="single" w:sz="4" w:space="0" w:color="auto"/>
                  <w:right w:val="single" w:sz="2" w:space="0" w:color="auto"/>
                </w:tcBorders>
                <w:shd w:val="clear" w:color="auto" w:fill="auto"/>
              </w:tcPr>
              <w:p w14:paraId="15246E59" w14:textId="7AB0F7A2" w:rsidR="00867F7B" w:rsidRPr="004A6CC6" w:rsidRDefault="00867F7B" w:rsidP="00867F7B">
                <w:pPr>
                  <w:rPr>
                    <w:rFonts w:cstheme="minorHAnsi"/>
                    <w:noProof/>
                    <w:lang w:val="en-US"/>
                  </w:rPr>
                </w:pPr>
                <w:r w:rsidRPr="001A3CA8">
                  <w:rPr>
                    <w:rFonts w:cstheme="minorHAnsi"/>
                    <w:noProof/>
                    <w:shd w:val="clear" w:color="auto" w:fill="FFFF00"/>
                    <w:lang w:val="en-US"/>
                  </w:rPr>
                  <w:t>Entrer commentaire</w:t>
                </w:r>
              </w:p>
            </w:tc>
          </w:sdtContent>
        </w:sdt>
      </w:tr>
      <w:tr w:rsidR="00547FDA" w:rsidRPr="00CA7CC1" w14:paraId="16D22DFF" w14:textId="31AA050E" w:rsidTr="00867F7B">
        <w:trPr>
          <w:trHeight w:val="424"/>
          <w:jc w:val="center"/>
        </w:trPr>
        <w:tc>
          <w:tcPr>
            <w:tcW w:w="403" w:type="pct"/>
            <w:tcBorders>
              <w:top w:val="single" w:sz="4" w:space="0" w:color="auto"/>
            </w:tcBorders>
            <w:vAlign w:val="center"/>
          </w:tcPr>
          <w:p w14:paraId="486749E0" w14:textId="77777777" w:rsidR="008A12AB" w:rsidRPr="00A317E3" w:rsidRDefault="008A12AB" w:rsidP="002A4ED5">
            <w:pPr>
              <w:rPr>
                <w:noProof/>
                <w:lang w:val="en-US"/>
              </w:rPr>
            </w:pPr>
          </w:p>
        </w:tc>
        <w:tc>
          <w:tcPr>
            <w:tcW w:w="1110" w:type="pct"/>
            <w:tcBorders>
              <w:top w:val="single" w:sz="4" w:space="0" w:color="auto"/>
            </w:tcBorders>
            <w:vAlign w:val="center"/>
          </w:tcPr>
          <w:p w14:paraId="3D89F024" w14:textId="77777777" w:rsidR="008A12AB" w:rsidRPr="00A317E3" w:rsidRDefault="008A12AB" w:rsidP="002A4ED5">
            <w:pPr>
              <w:rPr>
                <w:noProof/>
                <w:lang w:val="en-US"/>
              </w:rPr>
            </w:pPr>
          </w:p>
        </w:tc>
        <w:tc>
          <w:tcPr>
            <w:tcW w:w="612" w:type="pct"/>
            <w:tcBorders>
              <w:top w:val="single" w:sz="4" w:space="0" w:color="auto"/>
            </w:tcBorders>
            <w:vAlign w:val="center"/>
          </w:tcPr>
          <w:p w14:paraId="5B929478" w14:textId="2696C184" w:rsidR="008A12AB" w:rsidRPr="00A317E3" w:rsidRDefault="008A12AB" w:rsidP="002A4ED5">
            <w:pPr>
              <w:rPr>
                <w:noProof/>
                <w:lang w:val="en-US"/>
              </w:rPr>
            </w:pPr>
          </w:p>
        </w:tc>
        <w:tc>
          <w:tcPr>
            <w:tcW w:w="605" w:type="pct"/>
            <w:tcBorders>
              <w:top w:val="single" w:sz="4" w:space="0" w:color="auto"/>
            </w:tcBorders>
            <w:vAlign w:val="center"/>
          </w:tcPr>
          <w:p w14:paraId="2156B53C" w14:textId="77777777" w:rsidR="008A12AB" w:rsidRPr="00A317E3" w:rsidRDefault="008A12AB" w:rsidP="002A4ED5">
            <w:pPr>
              <w:rPr>
                <w:noProof/>
                <w:lang w:val="en-US"/>
              </w:rPr>
            </w:pPr>
          </w:p>
        </w:tc>
        <w:tc>
          <w:tcPr>
            <w:tcW w:w="403" w:type="pct"/>
            <w:tcBorders>
              <w:top w:val="single" w:sz="4" w:space="0" w:color="auto"/>
            </w:tcBorders>
            <w:vAlign w:val="center"/>
          </w:tcPr>
          <w:p w14:paraId="16737905" w14:textId="4665DDC2" w:rsidR="008A12AB" w:rsidRPr="00CA7CC1" w:rsidRDefault="004A6CC6" w:rsidP="002A648D">
            <w:pPr>
              <w:pStyle w:val="Total"/>
              <w:rPr>
                <w:noProof/>
              </w:rPr>
            </w:pPr>
            <w:r>
              <w:rPr>
                <w:noProof/>
              </w:rPr>
              <w:t>Total</w:t>
            </w:r>
          </w:p>
        </w:tc>
        <w:tc>
          <w:tcPr>
            <w:tcW w:w="605" w:type="pct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66F66D76" w14:textId="1A41080D" w:rsidR="008A12AB" w:rsidRPr="00CA7CC1" w:rsidRDefault="008A12AB" w:rsidP="005A7388">
            <w:pPr>
              <w:jc w:val="center"/>
              <w:rPr>
                <w:b/>
                <w:noProof/>
              </w:rPr>
            </w:pPr>
            <w:r>
              <w:rPr>
                <w:b/>
                <w:noProof/>
              </w:rPr>
              <w:fldChar w:fldCharType="begin"/>
            </w:r>
            <w:r>
              <w:rPr>
                <w:b/>
                <w:noProof/>
              </w:rPr>
              <w:instrText xml:space="preserve"> =SUM(ABOVE) \# "# ##0,00 €;(# ##0,00 €)" </w:instrText>
            </w:r>
            <w:r>
              <w:rPr>
                <w:b/>
                <w:noProof/>
              </w:rPr>
              <w:fldChar w:fldCharType="separate"/>
            </w:r>
            <w:r w:rsidR="009D6BE1">
              <w:rPr>
                <w:b/>
                <w:noProof/>
              </w:rPr>
              <w:t xml:space="preserve">   0,00 €</w:t>
            </w:r>
            <w:r>
              <w:rPr>
                <w:b/>
                <w:noProof/>
              </w:rPr>
              <w:fldChar w:fldCharType="end"/>
            </w:r>
          </w:p>
        </w:tc>
        <w:tc>
          <w:tcPr>
            <w:tcW w:w="1261" w:type="pct"/>
            <w:tcBorders>
              <w:top w:val="single" w:sz="4" w:space="0" w:color="auto"/>
            </w:tcBorders>
          </w:tcPr>
          <w:p w14:paraId="6290B0D1" w14:textId="77777777" w:rsidR="008A12AB" w:rsidRDefault="008A12AB" w:rsidP="005A7388">
            <w:pPr>
              <w:jc w:val="center"/>
              <w:rPr>
                <w:b/>
                <w:noProof/>
              </w:rPr>
            </w:pPr>
          </w:p>
        </w:tc>
      </w:tr>
    </w:tbl>
    <w:p w14:paraId="183B5938" w14:textId="34E44F9D" w:rsidR="00806FF3" w:rsidRPr="00CA7CC1" w:rsidRDefault="00806FF3" w:rsidP="00EE0872">
      <w:pPr>
        <w:rPr>
          <w:noProof/>
        </w:rPr>
      </w:pPr>
    </w:p>
    <w:sectPr w:rsidR="00806FF3" w:rsidRPr="00CA7CC1" w:rsidSect="008A12AB">
      <w:headerReference w:type="default" r:id="rId11"/>
      <w:footerReference w:type="default" r:id="rId12"/>
      <w:pgSz w:w="16838" w:h="11906" w:orient="landscape" w:code="9"/>
      <w:pgMar w:top="238" w:right="720" w:bottom="244" w:left="720" w:header="720" w:footer="431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0EA2F4D" w14:textId="77777777" w:rsidR="001E48AA" w:rsidRDefault="001E48AA" w:rsidP="00650259">
      <w:pPr>
        <w:spacing w:line="240" w:lineRule="auto"/>
      </w:pPr>
      <w:r>
        <w:separator/>
      </w:r>
    </w:p>
  </w:endnote>
  <w:endnote w:type="continuationSeparator" w:id="0">
    <w:p w14:paraId="10D5A985" w14:textId="77777777" w:rsidR="001E48AA" w:rsidRDefault="001E48AA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6502B57-B242-4C9D-A449-AFBC64138669}"/>
    <w:embedBold r:id="rId2" w:fontKey="{461C5B84-0B00-4B0F-A318-02AD613DABDC}"/>
    <w:embedItalic r:id="rId3" w:fontKey="{3D9781DF-9B98-4086-8B02-578D4601F0E3}"/>
    <w:embedBoldItalic r:id="rId4" w:fontKey="{DCEB0AE4-5975-4CEB-AB92-69459C72901F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5" w:fontKey="{21E70697-90D8-431C-BBAC-51148D0D51E2}"/>
    <w:embedBold r:id="rId6" w:fontKey="{EE906D45-D32E-4E37-B67E-84A6032FD1E5}"/>
    <w:embedItalic r:id="rId7" w:fontKey="{77B23739-FDB0-4D59-9632-EDBE245609CF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8" w:fontKey="{14589223-D144-4697-92E0-E914CA780C0E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9" w:fontKey="{57D80091-7F9B-44CE-95A7-D257AD4B514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tblLook w:val="04A0" w:firstRow="1" w:lastRow="0" w:firstColumn="1" w:lastColumn="0" w:noHBand="0" w:noVBand="1"/>
    </w:tblPr>
    <w:tblGrid>
      <w:gridCol w:w="7699"/>
      <w:gridCol w:w="7699"/>
    </w:tblGrid>
    <w:tr w:rsidR="00562601" w:rsidRPr="00562601" w14:paraId="15E58E75" w14:textId="77777777" w:rsidTr="00562601">
      <w:tc>
        <w:tcPr>
          <w:tcW w:w="2500" w:type="pct"/>
          <w:vAlign w:val="center"/>
        </w:tcPr>
        <w:p w14:paraId="4FC2F50F" w14:textId="08962C51" w:rsidR="00430A8F" w:rsidRDefault="00430A8F" w:rsidP="00430A8F">
          <w:pPr>
            <w:pStyle w:val="Pieddepage"/>
            <w:rPr>
              <w:noProof/>
            </w:rPr>
          </w:pPr>
          <w:r>
            <w:rPr>
              <w:noProof/>
            </w:rPr>
            <w:t>Procédure à suivre :</w:t>
          </w:r>
        </w:p>
        <w:p w14:paraId="62593D51" w14:textId="20F8009E" w:rsidR="00430A8F" w:rsidRDefault="00430A8F" w:rsidP="00430A8F">
          <w:pPr>
            <w:pStyle w:val="Pieddepage"/>
            <w:numPr>
              <w:ilvl w:val="0"/>
              <w:numId w:val="23"/>
            </w:numPr>
            <w:rPr>
              <w:noProof/>
            </w:rPr>
          </w:pPr>
          <w:r w:rsidRPr="00430A8F">
            <w:rPr>
              <w:noProof/>
            </w:rPr>
            <w:t xml:space="preserve">Saisir les </w:t>
          </w:r>
          <w:r w:rsidR="00FE2D89">
            <w:rPr>
              <w:noProof/>
            </w:rPr>
            <w:t>informations personnelles et la date de commande</w:t>
          </w:r>
        </w:p>
        <w:p w14:paraId="7208DC51" w14:textId="15023DA3" w:rsidR="00FE2D89" w:rsidRPr="00430A8F" w:rsidRDefault="00FE2D89" w:rsidP="00430A8F">
          <w:pPr>
            <w:pStyle w:val="Pieddepage"/>
            <w:numPr>
              <w:ilvl w:val="0"/>
              <w:numId w:val="23"/>
            </w:numPr>
            <w:rPr>
              <w:noProof/>
            </w:rPr>
          </w:pPr>
          <w:r>
            <w:rPr>
              <w:noProof/>
            </w:rPr>
            <w:t>Saisir les quantités totales commandées par article</w:t>
          </w:r>
        </w:p>
        <w:p w14:paraId="03C84F82" w14:textId="77777777" w:rsidR="00D278BB" w:rsidRDefault="00D278BB" w:rsidP="00430A8F">
          <w:pPr>
            <w:pStyle w:val="Pieddepage"/>
            <w:numPr>
              <w:ilvl w:val="0"/>
              <w:numId w:val="23"/>
            </w:numPr>
            <w:rPr>
              <w:noProof/>
            </w:rPr>
          </w:pPr>
          <w:r>
            <w:rPr>
              <w:noProof/>
            </w:rPr>
            <w:t>Préciser pour chaque articles les tailles commandées et les quantités par taille</w:t>
          </w:r>
        </w:p>
        <w:p w14:paraId="2CFB8C69" w14:textId="5D61C27A" w:rsidR="00430A8F" w:rsidRDefault="00430A8F" w:rsidP="00430A8F">
          <w:pPr>
            <w:pStyle w:val="Pieddepage"/>
            <w:numPr>
              <w:ilvl w:val="0"/>
              <w:numId w:val="23"/>
            </w:numPr>
            <w:rPr>
              <w:noProof/>
            </w:rPr>
          </w:pPr>
          <w:r>
            <w:rPr>
              <w:noProof/>
            </w:rPr>
            <w:t>Mettre à jour les montants (touches ctrl+A puis touche f9)</w:t>
          </w:r>
        </w:p>
        <w:p w14:paraId="69FDC719" w14:textId="77777777" w:rsidR="00430A8F" w:rsidRDefault="00430A8F" w:rsidP="00430A8F">
          <w:pPr>
            <w:pStyle w:val="Pieddepage"/>
            <w:numPr>
              <w:ilvl w:val="0"/>
              <w:numId w:val="23"/>
            </w:numPr>
            <w:rPr>
              <w:noProof/>
            </w:rPr>
          </w:pPr>
          <w:r>
            <w:rPr>
              <w:noProof/>
            </w:rPr>
            <w:t>Imprimer et signer le bon de commande</w:t>
          </w:r>
        </w:p>
        <w:p w14:paraId="0D4992F9" w14:textId="45117F7F" w:rsidR="00430A8F" w:rsidRPr="002A648D" w:rsidRDefault="00430A8F" w:rsidP="00430A8F">
          <w:pPr>
            <w:pStyle w:val="Pieddepage"/>
            <w:numPr>
              <w:ilvl w:val="0"/>
              <w:numId w:val="23"/>
            </w:numPr>
            <w:rPr>
              <w:noProof/>
            </w:rPr>
          </w:pPr>
          <w:r>
            <w:rPr>
              <w:noProof/>
            </w:rPr>
            <w:t>Déposer le bon de commande au club house de Lacanau Pétanque Océane</w:t>
          </w:r>
        </w:p>
      </w:tc>
      <w:tc>
        <w:tcPr>
          <w:tcW w:w="2500" w:type="pct"/>
          <w:vAlign w:val="center"/>
        </w:tcPr>
        <w:p w14:paraId="5A980ADC" w14:textId="77777777" w:rsidR="00562601" w:rsidRPr="00562601" w:rsidRDefault="00562601" w:rsidP="00562601">
          <w:pPr>
            <w:tabs>
              <w:tab w:val="center" w:pos="4680"/>
              <w:tab w:val="right" w:pos="9810"/>
            </w:tabs>
            <w:spacing w:before="0" w:line="240" w:lineRule="auto"/>
            <w:jc w:val="right"/>
            <w:rPr>
              <w:noProof/>
              <w:sz w:val="18"/>
              <w:szCs w:val="24"/>
            </w:rPr>
          </w:pPr>
          <w:r w:rsidRPr="00562601">
            <w:rPr>
              <w:noProof/>
              <w:sz w:val="18"/>
              <w:szCs w:val="24"/>
              <w:lang w:bidi="fr-FR"/>
            </w:rPr>
            <w:drawing>
              <wp:inline distT="0" distB="0" distL="0" distR="0" wp14:anchorId="3B1F9C96" wp14:editId="1030EADD">
                <wp:extent cx="1094400" cy="1094400"/>
                <wp:effectExtent l="0" t="0" r="0" b="0"/>
                <wp:docPr id="1846815974" name="Image 8">
                  <a:extLst xmlns:a="http://schemas.openxmlformats.org/drawingml/2006/main">
                    <a:ext uri="{FF2B5EF4-FFF2-40B4-BE49-F238E27FC236}">
                      <a16:creationId xmlns:a16="http://schemas.microsoft.com/office/drawing/2014/main" id="{4FE28ACC-E44C-4381-B768-0310810E78D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Image 8">
                          <a:extLst>
                            <a:ext uri="{FF2B5EF4-FFF2-40B4-BE49-F238E27FC236}">
                              <a16:creationId xmlns:a16="http://schemas.microsoft.com/office/drawing/2014/main" id="{4FE28ACC-E44C-4381-B768-0310810E78D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94400" cy="10944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2296DB6C" w14:textId="77777777" w:rsidR="00562601" w:rsidRDefault="00562601" w:rsidP="002A648D">
    <w:pPr>
      <w:pStyle w:val="Pieddepage"/>
      <w:rPr>
        <w:noProof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E31CD89" w14:textId="77777777" w:rsidR="001E48AA" w:rsidRDefault="001E48AA" w:rsidP="00650259">
      <w:pPr>
        <w:spacing w:line="240" w:lineRule="auto"/>
      </w:pPr>
      <w:r>
        <w:separator/>
      </w:r>
    </w:p>
  </w:footnote>
  <w:footnote w:type="continuationSeparator" w:id="0">
    <w:p w14:paraId="2A959C62" w14:textId="77777777" w:rsidR="001E48AA" w:rsidRDefault="001E48AA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389"/>
      <w:gridCol w:w="14009"/>
    </w:tblGrid>
    <w:tr w:rsidR="00562601" w:rsidRPr="00562601" w14:paraId="6A69B55A" w14:textId="77777777" w:rsidTr="00512C82">
      <w:trPr>
        <w:trHeight w:val="990"/>
      </w:trPr>
      <w:tc>
        <w:tcPr>
          <w:tcW w:w="451" w:type="pct"/>
          <w:shd w:val="clear" w:color="auto" w:fill="00378A"/>
          <w:vAlign w:val="center"/>
        </w:tcPr>
        <w:p w14:paraId="3C50536F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bidi="fr-FR"/>
            </w:rPr>
            <w:drawing>
              <wp:inline distT="0" distB="0" distL="0" distR="0" wp14:anchorId="4C9BE70D" wp14:editId="13FBBA1D">
                <wp:extent cx="457200" cy="457200"/>
                <wp:effectExtent l="0" t="0" r="0" b="0"/>
                <wp:docPr id="795644947" name="Graphisme 1" descr="t-shirt avec icône de contenu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00378A"/>
          <w:vAlign w:val="center"/>
        </w:tcPr>
        <w:p w14:paraId="709DA256" w14:textId="37DF723F" w:rsidR="00562601" w:rsidRPr="002B69B4" w:rsidRDefault="000D141C" w:rsidP="002B69B4">
          <w:pPr>
            <w:pStyle w:val="En-tte"/>
          </w:pPr>
          <w:r>
            <w:t>Bon de commande – Boutique Lacanau Pétanque Océane</w:t>
          </w:r>
        </w:p>
      </w:tc>
    </w:tr>
  </w:tbl>
  <w:p w14:paraId="745F1E20" w14:textId="77777777" w:rsidR="00562601" w:rsidRDefault="00562601" w:rsidP="00562601">
    <w:pPr>
      <w:pStyle w:val="Sansinterlig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itre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0F3A4482"/>
    <w:multiLevelType w:val="hybridMultilevel"/>
    <w:tmpl w:val="D69CACF0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3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4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5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7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8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CDA39EA"/>
    <w:multiLevelType w:val="multilevel"/>
    <w:tmpl w:val="4502D284"/>
    <w:lvl w:ilvl="0">
      <w:start w:val="1"/>
      <w:numFmt w:val="upperLetter"/>
      <w:lvlText w:val="Annexe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0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1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2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7247022"/>
    <w:multiLevelType w:val="multilevel"/>
    <w:tmpl w:val="400A361E"/>
    <w:lvl w:ilvl="0">
      <w:start w:val="1"/>
      <w:numFmt w:val="bullet"/>
      <w:pStyle w:val="Listepuces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epuces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8E40A21"/>
    <w:multiLevelType w:val="multilevel"/>
    <w:tmpl w:val="0A165832"/>
    <w:lvl w:ilvl="0">
      <w:start w:val="1"/>
      <w:numFmt w:val="decimal"/>
      <w:pStyle w:val="Listenumros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umros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5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Listenumro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5DF7B0E"/>
    <w:multiLevelType w:val="multilevel"/>
    <w:tmpl w:val="4BBE41AE"/>
    <w:lvl w:ilvl="0">
      <w:start w:val="1"/>
      <w:numFmt w:val="decimal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Titre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Titre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Titre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Titre9"/>
      <w:lvlText w:val=""/>
      <w:lvlJc w:val="left"/>
      <w:pPr>
        <w:ind w:left="0" w:firstLine="0"/>
      </w:pPr>
      <w:rPr>
        <w:rFonts w:hint="default"/>
      </w:rPr>
    </w:lvl>
  </w:abstractNum>
  <w:abstractNum w:abstractNumId="18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itre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9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1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itre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2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029062594">
    <w:abstractNumId w:val="12"/>
  </w:num>
  <w:num w:numId="2" w16cid:durableId="382406975">
    <w:abstractNumId w:val="8"/>
  </w:num>
  <w:num w:numId="3" w16cid:durableId="1466118306">
    <w:abstractNumId w:val="16"/>
  </w:num>
  <w:num w:numId="4" w16cid:durableId="936521671">
    <w:abstractNumId w:val="13"/>
  </w:num>
  <w:num w:numId="5" w16cid:durableId="1522165898">
    <w:abstractNumId w:val="14"/>
  </w:num>
  <w:num w:numId="6" w16cid:durableId="15037871">
    <w:abstractNumId w:val="20"/>
  </w:num>
  <w:num w:numId="7" w16cid:durableId="2091997593">
    <w:abstractNumId w:val="7"/>
  </w:num>
  <w:num w:numId="8" w16cid:durableId="1075005830">
    <w:abstractNumId w:val="11"/>
  </w:num>
  <w:num w:numId="9" w16cid:durableId="786629335">
    <w:abstractNumId w:val="18"/>
  </w:num>
  <w:num w:numId="10" w16cid:durableId="1342900659">
    <w:abstractNumId w:val="2"/>
  </w:num>
  <w:num w:numId="11" w16cid:durableId="569198007">
    <w:abstractNumId w:val="6"/>
  </w:num>
  <w:num w:numId="12" w16cid:durableId="313412010">
    <w:abstractNumId w:val="0"/>
  </w:num>
  <w:num w:numId="13" w16cid:durableId="655259576">
    <w:abstractNumId w:val="3"/>
  </w:num>
  <w:num w:numId="14" w16cid:durableId="913512594">
    <w:abstractNumId w:val="10"/>
  </w:num>
  <w:num w:numId="15" w16cid:durableId="1750350203">
    <w:abstractNumId w:val="9"/>
  </w:num>
  <w:num w:numId="16" w16cid:durableId="284965491">
    <w:abstractNumId w:val="17"/>
  </w:num>
  <w:num w:numId="17" w16cid:durableId="870725108">
    <w:abstractNumId w:val="4"/>
  </w:num>
  <w:num w:numId="18" w16cid:durableId="1362828406">
    <w:abstractNumId w:val="22"/>
  </w:num>
  <w:num w:numId="19" w16cid:durableId="182132164">
    <w:abstractNumId w:val="19"/>
  </w:num>
  <w:num w:numId="20" w16cid:durableId="1542133034">
    <w:abstractNumId w:val="15"/>
  </w:num>
  <w:num w:numId="21" w16cid:durableId="2067027353">
    <w:abstractNumId w:val="21"/>
  </w:num>
  <w:num w:numId="22" w16cid:durableId="205525563">
    <w:abstractNumId w:val="5"/>
  </w:num>
  <w:num w:numId="23" w16cid:durableId="584581486">
    <w:abstractNumId w:val="1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141C"/>
    <w:rsid w:val="00003B30"/>
    <w:rsid w:val="00045CA6"/>
    <w:rsid w:val="00052382"/>
    <w:rsid w:val="00060451"/>
    <w:rsid w:val="0006568A"/>
    <w:rsid w:val="00076F0F"/>
    <w:rsid w:val="00082A79"/>
    <w:rsid w:val="00084253"/>
    <w:rsid w:val="000D141C"/>
    <w:rsid w:val="000D1F49"/>
    <w:rsid w:val="000D3BBB"/>
    <w:rsid w:val="000E00DD"/>
    <w:rsid w:val="000E4A3D"/>
    <w:rsid w:val="000F3105"/>
    <w:rsid w:val="000F5C88"/>
    <w:rsid w:val="001047A9"/>
    <w:rsid w:val="00164D6C"/>
    <w:rsid w:val="001727CA"/>
    <w:rsid w:val="00174E6A"/>
    <w:rsid w:val="001A4307"/>
    <w:rsid w:val="001B4A21"/>
    <w:rsid w:val="001C24C8"/>
    <w:rsid w:val="001D7843"/>
    <w:rsid w:val="001E48AA"/>
    <w:rsid w:val="001E4E2C"/>
    <w:rsid w:val="00216062"/>
    <w:rsid w:val="002577C6"/>
    <w:rsid w:val="00261C01"/>
    <w:rsid w:val="002A4ED5"/>
    <w:rsid w:val="002A648D"/>
    <w:rsid w:val="002B33C7"/>
    <w:rsid w:val="002B69B4"/>
    <w:rsid w:val="002C56E6"/>
    <w:rsid w:val="002D3A9F"/>
    <w:rsid w:val="00303F9D"/>
    <w:rsid w:val="00325691"/>
    <w:rsid w:val="00344D54"/>
    <w:rsid w:val="00354063"/>
    <w:rsid w:val="00354B3D"/>
    <w:rsid w:val="00355E4C"/>
    <w:rsid w:val="00361E11"/>
    <w:rsid w:val="003930DE"/>
    <w:rsid w:val="0039760F"/>
    <w:rsid w:val="003A4799"/>
    <w:rsid w:val="003B4744"/>
    <w:rsid w:val="003F0847"/>
    <w:rsid w:val="0040090B"/>
    <w:rsid w:val="00416AA8"/>
    <w:rsid w:val="00430A8F"/>
    <w:rsid w:val="00446538"/>
    <w:rsid w:val="0046302A"/>
    <w:rsid w:val="00487D2D"/>
    <w:rsid w:val="004A2782"/>
    <w:rsid w:val="004A6CC6"/>
    <w:rsid w:val="004C175A"/>
    <w:rsid w:val="004D5D62"/>
    <w:rsid w:val="004E3DDE"/>
    <w:rsid w:val="005112D0"/>
    <w:rsid w:val="00512C82"/>
    <w:rsid w:val="00534F3B"/>
    <w:rsid w:val="00547FDA"/>
    <w:rsid w:val="00551F45"/>
    <w:rsid w:val="00560797"/>
    <w:rsid w:val="00562601"/>
    <w:rsid w:val="00571669"/>
    <w:rsid w:val="0057256E"/>
    <w:rsid w:val="00576FBF"/>
    <w:rsid w:val="00577E06"/>
    <w:rsid w:val="00581461"/>
    <w:rsid w:val="005815DA"/>
    <w:rsid w:val="00582B1C"/>
    <w:rsid w:val="005A3BF7"/>
    <w:rsid w:val="005A7388"/>
    <w:rsid w:val="005B1114"/>
    <w:rsid w:val="005B6653"/>
    <w:rsid w:val="005F2035"/>
    <w:rsid w:val="005F7990"/>
    <w:rsid w:val="006250A2"/>
    <w:rsid w:val="00626B93"/>
    <w:rsid w:val="006311F2"/>
    <w:rsid w:val="0063739C"/>
    <w:rsid w:val="00650259"/>
    <w:rsid w:val="006A23F9"/>
    <w:rsid w:val="006C2575"/>
    <w:rsid w:val="006D6221"/>
    <w:rsid w:val="006E39D1"/>
    <w:rsid w:val="00730F6C"/>
    <w:rsid w:val="00731859"/>
    <w:rsid w:val="007576E7"/>
    <w:rsid w:val="00770F25"/>
    <w:rsid w:val="00775796"/>
    <w:rsid w:val="00787DD4"/>
    <w:rsid w:val="007926CD"/>
    <w:rsid w:val="007A35A8"/>
    <w:rsid w:val="007B0A85"/>
    <w:rsid w:val="007C6A52"/>
    <w:rsid w:val="007E6878"/>
    <w:rsid w:val="007F4094"/>
    <w:rsid w:val="007F6FC2"/>
    <w:rsid w:val="00800331"/>
    <w:rsid w:val="00806FF3"/>
    <w:rsid w:val="0082043E"/>
    <w:rsid w:val="00867F7B"/>
    <w:rsid w:val="008770A8"/>
    <w:rsid w:val="008911A2"/>
    <w:rsid w:val="008A12AB"/>
    <w:rsid w:val="008B1A77"/>
    <w:rsid w:val="008D1DAE"/>
    <w:rsid w:val="008E0EC3"/>
    <w:rsid w:val="008E203A"/>
    <w:rsid w:val="0090021E"/>
    <w:rsid w:val="009014AE"/>
    <w:rsid w:val="00903DBD"/>
    <w:rsid w:val="0090590C"/>
    <w:rsid w:val="00905BCD"/>
    <w:rsid w:val="0091229C"/>
    <w:rsid w:val="009275F3"/>
    <w:rsid w:val="0093429B"/>
    <w:rsid w:val="00940E73"/>
    <w:rsid w:val="00946109"/>
    <w:rsid w:val="0098597D"/>
    <w:rsid w:val="00985EAC"/>
    <w:rsid w:val="00991B30"/>
    <w:rsid w:val="009B5032"/>
    <w:rsid w:val="009D406B"/>
    <w:rsid w:val="009D6BE1"/>
    <w:rsid w:val="009F2638"/>
    <w:rsid w:val="009F619A"/>
    <w:rsid w:val="009F6DDE"/>
    <w:rsid w:val="00A161C2"/>
    <w:rsid w:val="00A317E3"/>
    <w:rsid w:val="00A370A8"/>
    <w:rsid w:val="00A60442"/>
    <w:rsid w:val="00AB6364"/>
    <w:rsid w:val="00AC2926"/>
    <w:rsid w:val="00B04A50"/>
    <w:rsid w:val="00B160CA"/>
    <w:rsid w:val="00B17D37"/>
    <w:rsid w:val="00B4381D"/>
    <w:rsid w:val="00B766B0"/>
    <w:rsid w:val="00BC74EC"/>
    <w:rsid w:val="00BD4753"/>
    <w:rsid w:val="00BD5CB1"/>
    <w:rsid w:val="00BD62A2"/>
    <w:rsid w:val="00BE62EE"/>
    <w:rsid w:val="00C003BA"/>
    <w:rsid w:val="00C0210C"/>
    <w:rsid w:val="00C03F66"/>
    <w:rsid w:val="00C072B7"/>
    <w:rsid w:val="00C23DFB"/>
    <w:rsid w:val="00C25A0B"/>
    <w:rsid w:val="00C427EB"/>
    <w:rsid w:val="00C46878"/>
    <w:rsid w:val="00C81922"/>
    <w:rsid w:val="00C82B92"/>
    <w:rsid w:val="00CA7CC1"/>
    <w:rsid w:val="00CB4A51"/>
    <w:rsid w:val="00CD4532"/>
    <w:rsid w:val="00CD47B0"/>
    <w:rsid w:val="00CE6104"/>
    <w:rsid w:val="00CE7918"/>
    <w:rsid w:val="00D16163"/>
    <w:rsid w:val="00D278BB"/>
    <w:rsid w:val="00D45695"/>
    <w:rsid w:val="00D91B21"/>
    <w:rsid w:val="00DA1FDD"/>
    <w:rsid w:val="00DB3FAD"/>
    <w:rsid w:val="00DD42D4"/>
    <w:rsid w:val="00DD447B"/>
    <w:rsid w:val="00DF0832"/>
    <w:rsid w:val="00E0535A"/>
    <w:rsid w:val="00E14589"/>
    <w:rsid w:val="00E55FCC"/>
    <w:rsid w:val="00E61C09"/>
    <w:rsid w:val="00E677FE"/>
    <w:rsid w:val="00E7505A"/>
    <w:rsid w:val="00EB3B58"/>
    <w:rsid w:val="00EC7359"/>
    <w:rsid w:val="00EE0872"/>
    <w:rsid w:val="00EE3054"/>
    <w:rsid w:val="00EF5E2C"/>
    <w:rsid w:val="00F00606"/>
    <w:rsid w:val="00F01256"/>
    <w:rsid w:val="00F0420A"/>
    <w:rsid w:val="00F060A3"/>
    <w:rsid w:val="00F5418C"/>
    <w:rsid w:val="00F549BE"/>
    <w:rsid w:val="00F91F47"/>
    <w:rsid w:val="00FB24CD"/>
    <w:rsid w:val="00FC7475"/>
    <w:rsid w:val="00FD792A"/>
    <w:rsid w:val="00FE2D89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530CB5CE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8"/>
        <w:szCs w:val="28"/>
        <w:lang w:val="fr-FR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Titre1">
    <w:name w:val="heading 1"/>
    <w:basedOn w:val="Normal"/>
    <w:link w:val="Titre1C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Titre2">
    <w:name w:val="heading 2"/>
    <w:basedOn w:val="Normal"/>
    <w:link w:val="Titre2C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Titre3">
    <w:name w:val="heading 3"/>
    <w:basedOn w:val="Normal"/>
    <w:next w:val="Normal"/>
    <w:link w:val="Titre3C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Titre4">
    <w:name w:val="heading 4"/>
    <w:basedOn w:val="Normal"/>
    <w:link w:val="Titre4C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Titre5">
    <w:name w:val="heading 5"/>
    <w:basedOn w:val="Titre2"/>
    <w:link w:val="Titre5C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Titre6">
    <w:name w:val="heading 6"/>
    <w:basedOn w:val="Normal"/>
    <w:next w:val="Normal"/>
    <w:link w:val="Titre6C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Titre7">
    <w:name w:val="heading 7"/>
    <w:basedOn w:val="Normal"/>
    <w:next w:val="Normal"/>
    <w:link w:val="Titre7C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Titre8">
    <w:name w:val="heading 8"/>
    <w:basedOn w:val="Normal"/>
    <w:next w:val="Normal"/>
    <w:link w:val="Titre8C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re9">
    <w:name w:val="heading 9"/>
    <w:basedOn w:val="Normal"/>
    <w:next w:val="Normal"/>
    <w:link w:val="Titre9C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1"/>
    <w:semiHidden/>
    <w:rsid w:val="00562601"/>
    <w:rPr>
      <w:b/>
      <w:color w:val="4BACC6"/>
      <w:sz w:val="52"/>
    </w:rPr>
  </w:style>
  <w:style w:type="character" w:styleId="Mot-dise">
    <w:name w:val="Hashtag"/>
    <w:basedOn w:val="Policepardfaut"/>
    <w:uiPriority w:val="99"/>
    <w:semiHidden/>
    <w:rsid w:val="00CD4532"/>
    <w:rPr>
      <w:color w:val="2B579A"/>
      <w:shd w:val="clear" w:color="auto" w:fill="E6E6E6"/>
    </w:rPr>
  </w:style>
  <w:style w:type="paragraph" w:customStyle="1" w:styleId="Listenumrote">
    <w:name w:val="Liste numérotée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Pardfaut">
    <w:name w:val="Par défau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Titre2Car">
    <w:name w:val="Titre 2 Car"/>
    <w:basedOn w:val="Policepardfaut"/>
    <w:link w:val="Titre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Retraitnormal">
    <w:name w:val="Normal Indent"/>
    <w:basedOn w:val="Normal"/>
    <w:uiPriority w:val="99"/>
    <w:semiHidden/>
    <w:rsid w:val="000D1F49"/>
    <w:pPr>
      <w:ind w:left="720"/>
    </w:pPr>
  </w:style>
  <w:style w:type="character" w:customStyle="1" w:styleId="Titre3Car">
    <w:name w:val="Titre 3 Car"/>
    <w:basedOn w:val="Policepardfaut"/>
    <w:link w:val="Titre3"/>
    <w:uiPriority w:val="1"/>
    <w:semiHidden/>
    <w:rsid w:val="00562601"/>
    <w:rPr>
      <w:b/>
      <w:bCs/>
      <w:color w:val="694A77"/>
      <w:sz w:val="24"/>
      <w:szCs w:val="27"/>
    </w:rPr>
  </w:style>
  <w:style w:type="paragraph" w:styleId="TM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Notedebasdepage">
    <w:name w:val="footnote text"/>
    <w:basedOn w:val="Normal"/>
    <w:link w:val="NotedebasdepageCar"/>
    <w:uiPriority w:val="99"/>
    <w:semiHidden/>
    <w:rsid w:val="000D1F49"/>
    <w:rPr>
      <w:sz w:val="18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562601"/>
    <w:rPr>
      <w:sz w:val="18"/>
      <w:szCs w:val="20"/>
    </w:rPr>
  </w:style>
  <w:style w:type="paragraph" w:styleId="Listepuces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aire">
    <w:name w:val="annotation text"/>
    <w:basedOn w:val="Normal"/>
    <w:link w:val="CommentaireCar"/>
    <w:uiPriority w:val="99"/>
    <w:semiHidden/>
    <w:rsid w:val="000D1F49"/>
    <w:rPr>
      <w:szCs w:val="24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D4532"/>
    <w:rPr>
      <w:szCs w:val="24"/>
    </w:rPr>
  </w:style>
  <w:style w:type="paragraph" w:styleId="En-tte">
    <w:name w:val="header"/>
    <w:basedOn w:val="Normal"/>
    <w:link w:val="En-tteC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En-tteCar">
    <w:name w:val="En-tête Car"/>
    <w:basedOn w:val="Policepardfaut"/>
    <w:link w:val="En-tte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Pieddepage">
    <w:name w:val="footer"/>
    <w:basedOn w:val="Normal"/>
    <w:link w:val="PieddepageC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PieddepageCar">
    <w:name w:val="Pied de page Car"/>
    <w:basedOn w:val="Policepardfaut"/>
    <w:link w:val="Pieddepage"/>
    <w:uiPriority w:val="99"/>
    <w:rsid w:val="002A648D"/>
    <w:rPr>
      <w:sz w:val="18"/>
      <w:szCs w:val="24"/>
    </w:rPr>
  </w:style>
  <w:style w:type="character" w:styleId="Appelnotedebasdep">
    <w:name w:val="footnote reference"/>
    <w:basedOn w:val="Policepardfaut"/>
    <w:uiPriority w:val="99"/>
    <w:semiHidden/>
    <w:rsid w:val="000D1F49"/>
    <w:rPr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0D1F49"/>
    <w:rPr>
      <w:sz w:val="18"/>
      <w:szCs w:val="18"/>
    </w:rPr>
  </w:style>
  <w:style w:type="paragraph" w:styleId="Listenumros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Lienhypertexte">
    <w:name w:val="Hyperlink"/>
    <w:basedOn w:val="Policepardfaut"/>
    <w:uiPriority w:val="99"/>
    <w:semiHidden/>
    <w:rsid w:val="000D1F49"/>
    <w:rPr>
      <w:color w:val="BF678E" w:themeColor="hyperlink"/>
      <w:u w:val="single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0D1F49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Sansinterligne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re">
    <w:name w:val="Title"/>
    <w:basedOn w:val="Normal"/>
    <w:next w:val="Normal"/>
    <w:link w:val="TitreC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epuces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au">
    <w:name w:val="Figure Tableau"/>
    <w:basedOn w:val="TableauNormal"/>
    <w:uiPriority w:val="99"/>
    <w:rsid w:val="000D1F49"/>
    <w:tblPr/>
    <w:trPr>
      <w:cantSplit/>
    </w:trPr>
  </w:style>
  <w:style w:type="character" w:customStyle="1" w:styleId="Titre4Car">
    <w:name w:val="Titre 4 Car"/>
    <w:basedOn w:val="Policepardfaut"/>
    <w:link w:val="Titre4"/>
    <w:uiPriority w:val="9"/>
    <w:semiHidden/>
    <w:rsid w:val="00562601"/>
    <w:rPr>
      <w:b/>
      <w:sz w:val="25"/>
      <w:szCs w:val="25"/>
    </w:rPr>
  </w:style>
  <w:style w:type="character" w:customStyle="1" w:styleId="Titre5Car">
    <w:name w:val="Titre 5 Car"/>
    <w:basedOn w:val="Titre2Car"/>
    <w:link w:val="Titre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Titre6Car">
    <w:name w:val="Titre 6 Car"/>
    <w:basedOn w:val="Policepardfaut"/>
    <w:link w:val="Titre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Titre7Car">
    <w:name w:val="Titre 7 Car"/>
    <w:basedOn w:val="Policepardfaut"/>
    <w:link w:val="Titre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Titre8Car">
    <w:name w:val="Titre 8 Car"/>
    <w:basedOn w:val="Policepardfaut"/>
    <w:link w:val="Titre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re9Car">
    <w:name w:val="Titre 9 Car"/>
    <w:basedOn w:val="Policepardfaut"/>
    <w:link w:val="Titre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M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M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desillustration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enumros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Lienhypertextesuivivisit">
    <w:name w:val="FollowedHyperlink"/>
    <w:basedOn w:val="Policepardfau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Titredulivre">
    <w:name w:val="Book Title"/>
    <w:basedOn w:val="Policepardfaut"/>
    <w:uiPriority w:val="33"/>
    <w:semiHidden/>
    <w:rsid w:val="000D1F49"/>
    <w:rPr>
      <w:b/>
      <w:bCs/>
      <w:i/>
      <w:iCs/>
      <w:spacing w:val="5"/>
    </w:rPr>
  </w:style>
  <w:style w:type="paragraph" w:styleId="En-ttedetabledesmatires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Textedemacro">
    <w:name w:val="macro"/>
    <w:link w:val="TextedemacroC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TextedemacroCar">
    <w:name w:val="Texte de macro Car"/>
    <w:basedOn w:val="Policepardfaut"/>
    <w:link w:val="Textedemacro"/>
    <w:uiPriority w:val="99"/>
    <w:semiHidden/>
    <w:rsid w:val="00562601"/>
    <w:rPr>
      <w:rFonts w:ascii="Consolas" w:hAnsi="Consolas"/>
      <w:sz w:val="20"/>
      <w:szCs w:val="20"/>
    </w:rPr>
  </w:style>
  <w:style w:type="table" w:styleId="Grilledutableau">
    <w:name w:val="Table Grid"/>
    <w:basedOn w:val="Tableau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edelespacerserv">
    <w:name w:val="Placeholder Text"/>
    <w:basedOn w:val="Policepardfaut"/>
    <w:uiPriority w:val="99"/>
    <w:semiHidden/>
    <w:rsid w:val="00806FF3"/>
    <w:rPr>
      <w:color w:val="808080"/>
    </w:rPr>
  </w:style>
  <w:style w:type="paragraph" w:customStyle="1" w:styleId="En-ttesdutableau">
    <w:name w:val="En-têtes du tableau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Sous-titresdutableau">
    <w:name w:val="Sous-titres du tableau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aractres"/>
    <w:uiPriority w:val="1"/>
    <w:qFormat/>
    <w:rsid w:val="002A648D"/>
    <w:rPr>
      <w:b/>
    </w:rPr>
  </w:style>
  <w:style w:type="character" w:customStyle="1" w:styleId="Totalcaractres">
    <w:name w:val="Total caractères"/>
    <w:basedOn w:val="Policepardfaut"/>
    <w:link w:val="Total"/>
    <w:uiPriority w:val="1"/>
    <w:rsid w:val="002A648D"/>
    <w:rPr>
      <w:b/>
      <w:sz w:val="24"/>
    </w:rPr>
  </w:style>
  <w:style w:type="paragraph" w:styleId="Paragraphedeliste">
    <w:name w:val="List Paragraph"/>
    <w:basedOn w:val="Normal"/>
    <w:uiPriority w:val="34"/>
    <w:semiHidden/>
    <w:qFormat/>
    <w:rsid w:val="00430A8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BRUNO\AppData\Roaming\Microsoft\Templates\Bon%20de%20commande%20de%20Logowear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0E22675450114F2C8E60C021C8B4DF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71FC9DF9-D6D3-4E03-A1E5-F5E2025E89D4}"/>
      </w:docPartPr>
      <w:docPartBody>
        <w:p w:rsidR="004B20DB" w:rsidRDefault="00363B41" w:rsidP="00363B41">
          <w:pPr>
            <w:pStyle w:val="0E22675450114F2C8E60C021C8B4DF623"/>
          </w:pPr>
          <w:r w:rsidRPr="00867F7B">
            <w:rPr>
              <w:noProof/>
              <w:shd w:val="clear" w:color="auto" w:fill="FFFF00"/>
            </w:rPr>
            <w:t>Entrer votre nom</w:t>
          </w:r>
        </w:p>
      </w:docPartBody>
    </w:docPart>
    <w:docPart>
      <w:docPartPr>
        <w:name w:val="2F535015261D4B64A40587C34FB7A24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92629CF0-3EDD-4862-8872-5CFEEF0F1F3C}"/>
      </w:docPartPr>
      <w:docPartBody>
        <w:p w:rsidR="004B20DB" w:rsidRDefault="00363B41" w:rsidP="00363B41">
          <w:pPr>
            <w:pStyle w:val="2F535015261D4B64A40587C34FB7A24C3"/>
          </w:pPr>
          <w:r w:rsidRPr="00867F7B">
            <w:rPr>
              <w:noProof/>
              <w:shd w:val="clear" w:color="auto" w:fill="FFFF00"/>
            </w:rPr>
            <w:t>Entrer votre numéro de téléphone</w:t>
          </w:r>
        </w:p>
      </w:docPartBody>
    </w:docPart>
    <w:docPart>
      <w:docPartPr>
        <w:name w:val="F67B9DF935844EE8B69FCF2495C5E4F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BF9C8F3-99CA-48F5-B4E6-15C197DF695B}"/>
      </w:docPartPr>
      <w:docPartBody>
        <w:p w:rsidR="004B20DB" w:rsidRDefault="00363B41" w:rsidP="00363B41">
          <w:pPr>
            <w:pStyle w:val="F67B9DF935844EE8B69FCF2495C5E4FB3"/>
          </w:pPr>
          <w:r w:rsidRPr="00867F7B">
            <w:rPr>
              <w:noProof/>
              <w:shd w:val="clear" w:color="auto" w:fill="FFFF00"/>
            </w:rPr>
            <w:t>Entre votre adresse mail</w:t>
          </w:r>
        </w:p>
      </w:docPartBody>
    </w:docPart>
    <w:docPart>
      <w:docPartPr>
        <w:name w:val="29801D9FD9FE41C4914C6FD347329473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5F5840AC-E774-48A8-8893-26D4E723390D}"/>
      </w:docPartPr>
      <w:docPartBody>
        <w:p w:rsidR="004B20DB" w:rsidRDefault="00363B41" w:rsidP="00363B41">
          <w:pPr>
            <w:pStyle w:val="29801D9FD9FE41C4914C6FD3473294733"/>
          </w:pPr>
          <w:r w:rsidRPr="00867F7B">
            <w:rPr>
              <w:noProof/>
              <w:shd w:val="clear" w:color="auto" w:fill="FFFF00"/>
            </w:rPr>
            <w:t>Entrer votre adresse postale</w:t>
          </w:r>
        </w:p>
      </w:docPartBody>
    </w:docPart>
    <w:docPart>
      <w:docPartPr>
        <w:name w:val="C95592C5A32C4D809CB72F4086619AC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60C55E3-8CBE-441A-8313-5E89C4A83B03}"/>
      </w:docPartPr>
      <w:docPartBody>
        <w:p w:rsidR="004B20DB" w:rsidRDefault="00363B41" w:rsidP="00363B41">
          <w:pPr>
            <w:pStyle w:val="C95592C5A32C4D809CB72F4086619ACF3"/>
          </w:pPr>
          <w:r w:rsidRPr="00867F7B">
            <w:rPr>
              <w:noProof/>
              <w:shd w:val="clear" w:color="auto" w:fill="FFFF00"/>
            </w:rPr>
            <w:t>Entrer une date</w:t>
          </w:r>
        </w:p>
      </w:docPartBody>
    </w:docPart>
    <w:docPart>
      <w:docPartPr>
        <w:name w:val="B834D4D3DB6F4F45922B2024116433BD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1FD7D9D-E11C-4466-8A10-43A8ACF7E648}"/>
      </w:docPartPr>
      <w:docPartBody>
        <w:p w:rsidR="00FF55F4" w:rsidRDefault="00363B41" w:rsidP="00363B41">
          <w:pPr>
            <w:pStyle w:val="B834D4D3DB6F4F45922B2024116433BD3"/>
          </w:pPr>
          <w:r w:rsidRPr="00867F7B">
            <w:rPr>
              <w:rFonts w:cstheme="minorHAnsi"/>
              <w:noProof/>
              <w:shd w:val="clear" w:color="auto" w:fill="FFFF00"/>
              <w:lang w:val="en-US"/>
            </w:rPr>
            <w:t>0</w:t>
          </w:r>
        </w:p>
      </w:docPartBody>
    </w:docPart>
    <w:docPart>
      <w:docPartPr>
        <w:name w:val="155981754947414F8EE701ED7D1EF23C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FECD44F-C3B9-4B82-A477-D7DF62B675CD}"/>
      </w:docPartPr>
      <w:docPartBody>
        <w:p w:rsidR="00FF55F4" w:rsidRDefault="00363B41" w:rsidP="00363B41">
          <w:pPr>
            <w:pStyle w:val="155981754947414F8EE701ED7D1EF23C3"/>
          </w:pPr>
          <w:r w:rsidRPr="00867F7B">
            <w:rPr>
              <w:rFonts w:cstheme="minorHAnsi"/>
              <w:noProof/>
              <w:shd w:val="clear" w:color="auto" w:fill="FFFF00"/>
              <w:lang w:val="en-US"/>
            </w:rPr>
            <w:t>Entrer commentaire</w:t>
          </w:r>
        </w:p>
      </w:docPartBody>
    </w:docPart>
    <w:docPart>
      <w:docPartPr>
        <w:name w:val="5F8C0E446A884E22B440ABCE4F57209B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0D47465E-1633-4C9C-BD0A-A241BD7265C1}"/>
      </w:docPartPr>
      <w:docPartBody>
        <w:p w:rsidR="00FF55F4" w:rsidRDefault="00363B41" w:rsidP="00363B41">
          <w:pPr>
            <w:pStyle w:val="5F8C0E446A884E22B440ABCE4F57209B3"/>
          </w:pPr>
          <w:r w:rsidRPr="00867F7B">
            <w:rPr>
              <w:rFonts w:cstheme="minorHAnsi"/>
              <w:noProof/>
              <w:shd w:val="clear" w:color="auto" w:fill="FFFF00"/>
              <w:lang w:val="en-US"/>
            </w:rPr>
            <w:t>0</w:t>
          </w:r>
        </w:p>
      </w:docPartBody>
    </w:docPart>
    <w:docPart>
      <w:docPartPr>
        <w:name w:val="A1DF708B341B4BD29CC6BB4498D9F0D0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F65A7AB9-487D-4E0C-BDB3-D0A602C4641B}"/>
      </w:docPartPr>
      <w:docPartBody>
        <w:p w:rsidR="00FF55F4" w:rsidRDefault="00363B41" w:rsidP="00363B41">
          <w:pPr>
            <w:pStyle w:val="A1DF708B341B4BD29CC6BB4498D9F0D03"/>
          </w:pPr>
          <w:r w:rsidRPr="001A3CA8">
            <w:rPr>
              <w:rFonts w:cstheme="minorHAnsi"/>
              <w:noProof/>
              <w:shd w:val="clear" w:color="auto" w:fill="FFFF00"/>
              <w:lang w:val="en-US"/>
            </w:rPr>
            <w:t>Entrer commentaire</w:t>
          </w:r>
        </w:p>
      </w:docPartBody>
    </w:docPart>
    <w:docPart>
      <w:docPartPr>
        <w:name w:val="1E250901D36E42138714B9D64DA79FA9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485272FF-6F83-446C-A436-6525C195EAEB}"/>
      </w:docPartPr>
      <w:docPartBody>
        <w:p w:rsidR="00FF55F4" w:rsidRDefault="00363B41" w:rsidP="00363B41">
          <w:pPr>
            <w:pStyle w:val="1E250901D36E42138714B9D64DA79FA93"/>
          </w:pPr>
          <w:r w:rsidRPr="00867F7B">
            <w:rPr>
              <w:rFonts w:cstheme="minorHAnsi"/>
              <w:noProof/>
              <w:shd w:val="clear" w:color="auto" w:fill="FFFF00"/>
              <w:lang w:val="en-US"/>
            </w:rPr>
            <w:t>0</w:t>
          </w:r>
        </w:p>
      </w:docPartBody>
    </w:docPart>
    <w:docPart>
      <w:docPartPr>
        <w:name w:val="F64B2C434BEB4B72B996F3C21C077B0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C5B6C276-E09F-407E-9C13-21B64289245A}"/>
      </w:docPartPr>
      <w:docPartBody>
        <w:p w:rsidR="00FF55F4" w:rsidRDefault="00363B41" w:rsidP="00363B41">
          <w:pPr>
            <w:pStyle w:val="F64B2C434BEB4B72B996F3C21C077B0E3"/>
          </w:pPr>
          <w:r w:rsidRPr="001A3CA8">
            <w:rPr>
              <w:rFonts w:cstheme="minorHAnsi"/>
              <w:noProof/>
              <w:shd w:val="clear" w:color="auto" w:fill="FFFF00"/>
              <w:lang w:val="en-US"/>
            </w:rPr>
            <w:t>Entrer commentaire</w:t>
          </w:r>
        </w:p>
      </w:docPartBody>
    </w:docPart>
    <w:docPart>
      <w:docPartPr>
        <w:name w:val="60C06C97F57E43758BA6C7256D9DEBC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AFF991F-97DA-4AA1-88EF-E481DF32050D}"/>
      </w:docPartPr>
      <w:docPartBody>
        <w:p w:rsidR="00FF55F4" w:rsidRDefault="00363B41" w:rsidP="00363B41">
          <w:pPr>
            <w:pStyle w:val="60C06C97F57E43758BA6C7256D9DEBC13"/>
          </w:pPr>
          <w:r w:rsidRPr="00867F7B">
            <w:rPr>
              <w:rFonts w:cstheme="minorHAnsi"/>
              <w:noProof/>
              <w:shd w:val="clear" w:color="auto" w:fill="FFFF00"/>
              <w:lang w:val="en-US"/>
            </w:rPr>
            <w:t>0</w:t>
          </w:r>
        </w:p>
      </w:docPartBody>
    </w:docPart>
    <w:docPart>
      <w:docPartPr>
        <w:name w:val="D3157424840A48D9A7348970FDB6E36E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8467BE68-F033-464D-BC8E-472BE45314DB}"/>
      </w:docPartPr>
      <w:docPartBody>
        <w:p w:rsidR="00FF55F4" w:rsidRDefault="00363B41" w:rsidP="00363B41">
          <w:pPr>
            <w:pStyle w:val="D3157424840A48D9A7348970FDB6E36E3"/>
          </w:pPr>
          <w:r w:rsidRPr="001A3CA8">
            <w:rPr>
              <w:rFonts w:cstheme="minorHAnsi"/>
              <w:noProof/>
              <w:shd w:val="clear" w:color="auto" w:fill="FFFF00"/>
              <w:lang w:val="en-US"/>
            </w:rPr>
            <w:t>Entrer commentaire</w:t>
          </w:r>
        </w:p>
      </w:docPartBody>
    </w:docPart>
    <w:docPart>
      <w:docPartPr>
        <w:name w:val="137D4B2BDDD7487FA8C04F87ED77E7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136B409B-0FD0-471D-95E7-84CF18297087}"/>
      </w:docPartPr>
      <w:docPartBody>
        <w:p w:rsidR="00FF55F4" w:rsidRDefault="00363B41" w:rsidP="00363B41">
          <w:pPr>
            <w:pStyle w:val="137D4B2BDDD7487FA8C04F87ED77E7A23"/>
          </w:pPr>
          <w:r w:rsidRPr="00867F7B">
            <w:rPr>
              <w:rFonts w:cstheme="minorHAnsi"/>
              <w:noProof/>
              <w:shd w:val="clear" w:color="auto" w:fill="FFFF00"/>
              <w:lang w:val="en-US"/>
            </w:rPr>
            <w:t>0</w:t>
          </w:r>
        </w:p>
      </w:docPartBody>
    </w:docPart>
    <w:docPart>
      <w:docPartPr>
        <w:name w:val="9326FEC34E124113A91447DD4C5AE26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BC2F768-3F68-423D-9511-984F1B5C73CB}"/>
      </w:docPartPr>
      <w:docPartBody>
        <w:p w:rsidR="00FF55F4" w:rsidRDefault="00363B41" w:rsidP="00363B41">
          <w:pPr>
            <w:pStyle w:val="9326FEC34E124113A91447DD4C5AE2623"/>
          </w:pPr>
          <w:r w:rsidRPr="001A3CA8">
            <w:rPr>
              <w:rFonts w:cstheme="minorHAnsi"/>
              <w:noProof/>
              <w:shd w:val="clear" w:color="auto" w:fill="FFFF00"/>
              <w:lang w:val="en-US"/>
            </w:rPr>
            <w:t>Entrer commentaire</w:t>
          </w:r>
        </w:p>
      </w:docPartBody>
    </w:docPart>
    <w:docPart>
      <w:docPartPr>
        <w:name w:val="EBA6C3AF75254DB2ABB8DD19203A35F1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BC7E05B3-B848-461D-A2C4-4603CF9779C0}"/>
      </w:docPartPr>
      <w:docPartBody>
        <w:p w:rsidR="00FF55F4" w:rsidRDefault="00363B41" w:rsidP="00363B41">
          <w:pPr>
            <w:pStyle w:val="EBA6C3AF75254DB2ABB8DD19203A35F13"/>
          </w:pPr>
          <w:r w:rsidRPr="00867F7B">
            <w:rPr>
              <w:rFonts w:cstheme="minorHAnsi"/>
              <w:noProof/>
              <w:shd w:val="clear" w:color="auto" w:fill="FFFF00"/>
              <w:lang w:val="en-US"/>
            </w:rPr>
            <w:t>0</w:t>
          </w:r>
        </w:p>
      </w:docPartBody>
    </w:docPart>
    <w:docPart>
      <w:docPartPr>
        <w:name w:val="14D1405572404FC09877D5714CFE676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641E055B-10A1-45D4-9207-95739881AA25}"/>
      </w:docPartPr>
      <w:docPartBody>
        <w:p w:rsidR="00FF55F4" w:rsidRDefault="00363B41" w:rsidP="00363B41">
          <w:pPr>
            <w:pStyle w:val="14D1405572404FC09877D5714CFE676F3"/>
          </w:pPr>
          <w:r w:rsidRPr="001A3CA8">
            <w:rPr>
              <w:rFonts w:cstheme="minorHAnsi"/>
              <w:noProof/>
              <w:shd w:val="clear" w:color="auto" w:fill="FFFF00"/>
              <w:lang w:val="en-US"/>
            </w:rPr>
            <w:t>Entrer commentaire</w:t>
          </w:r>
        </w:p>
      </w:docPartBody>
    </w:docPart>
    <w:docPart>
      <w:docPartPr>
        <w:name w:val="E79FCD750D3D44D093F52EAA9B6D0AA2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DB62B228-1A85-4C68-B0CF-2B1F54D5980A}"/>
      </w:docPartPr>
      <w:docPartBody>
        <w:p w:rsidR="00FF55F4" w:rsidRDefault="00363B41" w:rsidP="00363B41">
          <w:pPr>
            <w:pStyle w:val="E79FCD750D3D44D093F52EAA9B6D0AA23"/>
          </w:pPr>
          <w:r w:rsidRPr="00867F7B">
            <w:rPr>
              <w:rFonts w:cstheme="minorHAnsi"/>
              <w:noProof/>
              <w:shd w:val="clear" w:color="auto" w:fill="FFFF00"/>
              <w:lang w:val="en-US"/>
            </w:rPr>
            <w:t>0</w:t>
          </w:r>
        </w:p>
      </w:docPartBody>
    </w:docPart>
    <w:docPart>
      <w:docPartPr>
        <w:name w:val="A83CC317813448C08CCD3437272E7BAA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DA5FB62-3D9D-4F70-8525-BC4D8125351B}"/>
      </w:docPartPr>
      <w:docPartBody>
        <w:p w:rsidR="00FF55F4" w:rsidRDefault="00363B41" w:rsidP="00363B41">
          <w:pPr>
            <w:pStyle w:val="A83CC317813448C08CCD3437272E7BAA3"/>
          </w:pPr>
          <w:r w:rsidRPr="001A3CA8">
            <w:rPr>
              <w:rFonts w:cstheme="minorHAnsi"/>
              <w:noProof/>
              <w:shd w:val="clear" w:color="auto" w:fill="FFFF00"/>
              <w:lang w:val="en-US"/>
            </w:rPr>
            <w:t>Entrer commentaire</w:t>
          </w:r>
        </w:p>
      </w:docPartBody>
    </w:docPart>
    <w:docPart>
      <w:docPartPr>
        <w:name w:val="6023BCF878644167A4955ED80DE57C75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A3A60657-856C-47A8-A122-974E4355ACB0}"/>
      </w:docPartPr>
      <w:docPartBody>
        <w:p w:rsidR="00FF55F4" w:rsidRDefault="00363B41" w:rsidP="00363B41">
          <w:pPr>
            <w:pStyle w:val="6023BCF878644167A4955ED80DE57C753"/>
          </w:pPr>
          <w:r w:rsidRPr="00867F7B">
            <w:rPr>
              <w:rFonts w:cstheme="minorHAnsi"/>
              <w:noProof/>
              <w:shd w:val="clear" w:color="auto" w:fill="FFFF00"/>
              <w:lang w:val="en-US"/>
            </w:rPr>
            <w:t>0</w:t>
          </w:r>
        </w:p>
      </w:docPartBody>
    </w:docPart>
    <w:docPart>
      <w:docPartPr>
        <w:name w:val="62CC9B11C63F42FEBEB68ABE3E6845BF"/>
        <w:category>
          <w:name w:val="Général"/>
          <w:gallery w:val="placeholder"/>
        </w:category>
        <w:types>
          <w:type w:val="bbPlcHdr"/>
        </w:types>
        <w:behaviors>
          <w:behavior w:val="content"/>
        </w:behaviors>
        <w:guid w:val="{3FBE8FFD-D113-4657-9882-0B0DC36C7C21}"/>
      </w:docPartPr>
      <w:docPartBody>
        <w:p w:rsidR="00FF55F4" w:rsidRDefault="00363B41" w:rsidP="00363B41">
          <w:pPr>
            <w:pStyle w:val="62CC9B11C63F42FEBEB68ABE3E6845BF3"/>
          </w:pPr>
          <w:r w:rsidRPr="001A3CA8">
            <w:rPr>
              <w:rFonts w:cstheme="minorHAnsi"/>
              <w:noProof/>
              <w:shd w:val="clear" w:color="auto" w:fill="FFFF00"/>
              <w:lang w:val="en-US"/>
            </w:rPr>
            <w:t>Entrer commentaire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revisionView w:comments="0" w:insDel="0" w:formatting="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5EC7"/>
    <w:rsid w:val="00001C40"/>
    <w:rsid w:val="000143A8"/>
    <w:rsid w:val="000152CA"/>
    <w:rsid w:val="00015E7A"/>
    <w:rsid w:val="00174E6A"/>
    <w:rsid w:val="001F1273"/>
    <w:rsid w:val="001F5EC7"/>
    <w:rsid w:val="00230224"/>
    <w:rsid w:val="002F370A"/>
    <w:rsid w:val="00303F9D"/>
    <w:rsid w:val="00344D54"/>
    <w:rsid w:val="00355E4C"/>
    <w:rsid w:val="00363B41"/>
    <w:rsid w:val="003F283A"/>
    <w:rsid w:val="00402017"/>
    <w:rsid w:val="004B20DB"/>
    <w:rsid w:val="004C0766"/>
    <w:rsid w:val="004E3DDE"/>
    <w:rsid w:val="005B6653"/>
    <w:rsid w:val="0074355C"/>
    <w:rsid w:val="007F6FC2"/>
    <w:rsid w:val="00800331"/>
    <w:rsid w:val="00827443"/>
    <w:rsid w:val="008F375B"/>
    <w:rsid w:val="00903DBD"/>
    <w:rsid w:val="00974502"/>
    <w:rsid w:val="009B5032"/>
    <w:rsid w:val="009C7E6F"/>
    <w:rsid w:val="00A161C2"/>
    <w:rsid w:val="00AD06B2"/>
    <w:rsid w:val="00B17D37"/>
    <w:rsid w:val="00C82B92"/>
    <w:rsid w:val="00DF477C"/>
    <w:rsid w:val="00E0125E"/>
    <w:rsid w:val="00E50495"/>
    <w:rsid w:val="00F060A3"/>
    <w:rsid w:val="00FB6E7D"/>
    <w:rsid w:val="00FF55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fr-FR" w:eastAsia="fr-FR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Textedelespacerserv">
    <w:name w:val="Placeholder Text"/>
    <w:basedOn w:val="Policepardfaut"/>
    <w:uiPriority w:val="99"/>
    <w:semiHidden/>
    <w:rsid w:val="00363B41"/>
    <w:rPr>
      <w:color w:val="808080"/>
    </w:rPr>
  </w:style>
  <w:style w:type="paragraph" w:customStyle="1" w:styleId="0E22675450114F2C8E60C021C8B4DF623">
    <w:name w:val="0E22675450114F2C8E60C021C8B4DF62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C95592C5A32C4D809CB72F4086619ACF3">
    <w:name w:val="C95592C5A32C4D809CB72F4086619ACF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2F535015261D4B64A40587C34FB7A24C3">
    <w:name w:val="2F535015261D4B64A40587C34FB7A24C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F67B9DF935844EE8B69FCF2495C5E4FB3">
    <w:name w:val="F67B9DF935844EE8B69FCF2495C5E4FB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29801D9FD9FE41C4914C6FD3473294733">
    <w:name w:val="29801D9FD9FE41C4914C6FD347329473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B834D4D3DB6F4F45922B2024116433BD3">
    <w:name w:val="B834D4D3DB6F4F45922B2024116433BD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155981754947414F8EE701ED7D1EF23C3">
    <w:name w:val="155981754947414F8EE701ED7D1EF23C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5F8C0E446A884E22B440ABCE4F57209B3">
    <w:name w:val="5F8C0E446A884E22B440ABCE4F57209B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A1DF708B341B4BD29CC6BB4498D9F0D03">
    <w:name w:val="A1DF708B341B4BD29CC6BB4498D9F0D0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1E250901D36E42138714B9D64DA79FA93">
    <w:name w:val="1E250901D36E42138714B9D64DA79FA9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F64B2C434BEB4B72B996F3C21C077B0E3">
    <w:name w:val="F64B2C434BEB4B72B996F3C21C077B0E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60C06C97F57E43758BA6C7256D9DEBC13">
    <w:name w:val="60C06C97F57E43758BA6C7256D9DEBC1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D3157424840A48D9A7348970FDB6E36E3">
    <w:name w:val="D3157424840A48D9A7348970FDB6E36E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137D4B2BDDD7487FA8C04F87ED77E7A23">
    <w:name w:val="137D4B2BDDD7487FA8C04F87ED77E7A2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9326FEC34E124113A91447DD4C5AE2623">
    <w:name w:val="9326FEC34E124113A91447DD4C5AE262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EBA6C3AF75254DB2ABB8DD19203A35F13">
    <w:name w:val="EBA6C3AF75254DB2ABB8DD19203A35F1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14D1405572404FC09877D5714CFE676F3">
    <w:name w:val="14D1405572404FC09877D5714CFE676F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E79FCD750D3D44D093F52EAA9B6D0AA23">
    <w:name w:val="E79FCD750D3D44D093F52EAA9B6D0AA2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A83CC317813448C08CCD3437272E7BAA3">
    <w:name w:val="A83CC317813448C08CCD3437272E7BAA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6023BCF878644167A4955ED80DE57C753">
    <w:name w:val="6023BCF878644167A4955ED80DE57C75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  <w:style w:type="paragraph" w:customStyle="1" w:styleId="62CC9B11C63F42FEBEB68ABE3E6845BF3">
    <w:name w:val="62CC9B11C63F42FEBEB68ABE3E6845BF3"/>
    <w:rsid w:val="00363B41"/>
    <w:pPr>
      <w:spacing w:before="120" w:after="0" w:line="271" w:lineRule="auto"/>
    </w:pPr>
    <w:rPr>
      <w:rFonts w:eastAsiaTheme="minorHAnsi"/>
      <w:kern w:val="0"/>
      <w:szCs w:val="28"/>
      <w:lang w:eastAsia="en-US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2.xml><?xml version="1.0" encoding="utf-8"?>
<ds:datastoreItem xmlns:ds="http://schemas.openxmlformats.org/officeDocument/2006/customXml" ds:itemID="{F2C5EEDF-7110-4606-8107-EBA194C466D0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Bon de commande de Logowear</Template>
  <TotalTime>0</TotalTime>
  <Pages>1</Pages>
  <Words>216</Words>
  <Characters>1194</Characters>
  <Application>Microsoft Office Word</Application>
  <DocSecurity>0</DocSecurity>
  <Lines>9</Lines>
  <Paragraphs>2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2025-02-11T16:14:00Z</dcterms:created>
  <dcterms:modified xsi:type="dcterms:W3CDTF">2025-02-12T09:33:00Z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